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D874C3" w:rsidP="00E043BE" w:rsidRDefault="00D874C3" w14:paraId="6A3D0875" w14:textId="77777777">
      <w:pPr>
        <w:jc w:val="center"/>
        <w:rPr>
          <w:rFonts w:ascii="Source Sans Pro" w:hAnsi="Source Sans Pro" w:eastAsia="Times New Roman" w:cstheme="minorHAnsi"/>
          <w:b/>
          <w:bCs/>
          <w:color w:val="808080" w:themeColor="background1" w:themeShade="80"/>
          <w:sz w:val="36"/>
          <w:szCs w:val="48"/>
        </w:rPr>
      </w:pPr>
    </w:p>
    <w:p w:rsidRPr="00865C8F" w:rsidR="00677FA7" w:rsidP="00E043BE" w:rsidRDefault="004F5F71" w14:paraId="29AF720A" w14:textId="47809D89">
      <w:pPr>
        <w:jc w:val="center"/>
        <w:rPr>
          <w:rFonts w:ascii="Segoe UI" w:hAnsi="Segoe UI" w:cs="Segoe UI"/>
          <w:noProof/>
          <w:color w:val="808080" w:themeColor="background1" w:themeShade="80"/>
          <w:sz w:val="22"/>
          <w:szCs w:val="22"/>
        </w:rPr>
      </w:pPr>
      <w:r w:rsidRPr="00865C8F">
        <w:rPr>
          <w:rFonts w:ascii="Segoe UI" w:hAnsi="Segoe UI" w:eastAsia="Times New Roman" w:cs="Segoe UI"/>
          <w:b/>
          <w:bCs/>
          <w:noProof/>
          <w:color w:val="808080" w:themeColor="background1" w:themeShade="80"/>
          <w:sz w:val="36"/>
          <w:szCs w:val="48"/>
        </w:rPr>
        <w:drawing>
          <wp:anchor distT="0" distB="0" distL="114300" distR="114300" simplePos="0" relativeHeight="251658240" behindDoc="1" locked="0" layoutInCell="1" allowOverlap="1" wp14:anchorId="3CAA7AFA" wp14:editId="24BE5A2D">
            <wp:simplePos x="0" y="0"/>
            <wp:positionH relativeFrom="column">
              <wp:posOffset>6424819</wp:posOffset>
            </wp:positionH>
            <wp:positionV relativeFrom="paragraph">
              <wp:posOffset>-71562</wp:posOffset>
            </wp:positionV>
            <wp:extent cx="771552" cy="772767"/>
            <wp:effectExtent l="0" t="0" r="3175" b="2540"/>
            <wp:wrapNone/>
            <wp:docPr id="1332663211" name="Picture 1" descr="Guilford County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63211" name="Picture 1" descr="Guilford County seal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1552" cy="7727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5C8F" w:rsidR="00BF538B">
        <w:rPr>
          <w:rFonts w:ascii="Segoe UI" w:hAnsi="Segoe UI" w:eastAsia="Times New Roman" w:cs="Segoe UI"/>
          <w:b/>
          <w:bCs/>
          <w:color w:val="808080" w:themeColor="background1" w:themeShade="80"/>
          <w:sz w:val="36"/>
          <w:szCs w:val="36"/>
        </w:rPr>
        <w:t>Guilford County Community Based Organization</w:t>
      </w:r>
      <w:r w:rsidRPr="00865C8F" w:rsidR="00BF538B">
        <w:rPr>
          <w:rFonts w:ascii="Segoe UI" w:hAnsi="Segoe UI" w:eastAsia="Times New Roman" w:cs="Segoe UI"/>
          <w:b/>
          <w:bCs/>
          <w:color w:val="808080" w:themeColor="background1" w:themeShade="80"/>
          <w:sz w:val="36"/>
          <w:szCs w:val="48"/>
        </w:rPr>
        <w:br/>
      </w:r>
      <w:r w:rsidRPr="00865C8F" w:rsidR="352809B6">
        <w:rPr>
          <w:rFonts w:ascii="Segoe UI" w:hAnsi="Segoe UI" w:eastAsia="Times New Roman" w:cs="Segoe UI"/>
          <w:b/>
          <w:bCs/>
          <w:color w:val="808080" w:themeColor="background1" w:themeShade="80"/>
          <w:sz w:val="36"/>
          <w:szCs w:val="36"/>
        </w:rPr>
        <w:t>2026-</w:t>
      </w:r>
      <w:r w:rsidRPr="00865C8F" w:rsidR="00BF538B">
        <w:rPr>
          <w:rFonts w:ascii="Segoe UI" w:hAnsi="Segoe UI" w:eastAsia="Times New Roman" w:cs="Segoe UI"/>
          <w:b/>
          <w:bCs/>
          <w:color w:val="808080" w:themeColor="background1" w:themeShade="80"/>
          <w:sz w:val="36"/>
          <w:szCs w:val="36"/>
        </w:rPr>
        <w:t>202</w:t>
      </w:r>
      <w:r w:rsidRPr="00865C8F" w:rsidR="00F364C5">
        <w:rPr>
          <w:rFonts w:ascii="Segoe UI" w:hAnsi="Segoe UI" w:eastAsia="Times New Roman" w:cs="Segoe UI"/>
          <w:b/>
          <w:bCs/>
          <w:color w:val="808080" w:themeColor="background1" w:themeShade="80"/>
          <w:sz w:val="36"/>
          <w:szCs w:val="36"/>
        </w:rPr>
        <w:t>7</w:t>
      </w:r>
      <w:r w:rsidRPr="00865C8F" w:rsidR="00BF538B">
        <w:rPr>
          <w:rFonts w:ascii="Segoe UI" w:hAnsi="Segoe UI" w:eastAsia="Times New Roman" w:cs="Segoe UI"/>
          <w:b/>
          <w:bCs/>
          <w:color w:val="808080" w:themeColor="background1" w:themeShade="80"/>
          <w:sz w:val="36"/>
          <w:szCs w:val="36"/>
        </w:rPr>
        <w:t xml:space="preserve"> Outside Nonprofit Application</w:t>
      </w:r>
    </w:p>
    <w:p w:rsidRPr="00865C8F" w:rsidR="00677FA7" w:rsidP="00677FA7" w:rsidRDefault="00677FA7" w14:paraId="4AB6AF04" w14:textId="77777777">
      <w:pPr>
        <w:rPr>
          <w:rFonts w:ascii="Segoe UI" w:hAnsi="Segoe UI" w:cs="Segoe UI"/>
          <w:sz w:val="15"/>
        </w:rPr>
      </w:pPr>
    </w:p>
    <w:tbl>
      <w:tblPr>
        <w:tblW w:w="111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0"/>
        <w:gridCol w:w="8436"/>
      </w:tblGrid>
      <w:tr w:rsidRPr="00865C8F" w:rsidR="00FF2B48" w:rsidTr="005D40C2" w14:paraId="58CF0D9B" w14:textId="77777777">
        <w:trPr>
          <w:trHeight w:val="392"/>
        </w:trPr>
        <w:tc>
          <w:tcPr>
            <w:tcW w:w="2690" w:type="dxa"/>
            <w:tcBorders>
              <w:top w:val="nil"/>
              <w:left w:val="nil"/>
              <w:bottom w:val="single" w:color="BFBFBF" w:sz="4" w:space="0"/>
              <w:right w:val="nil"/>
            </w:tcBorders>
            <w:noWrap/>
            <w:vAlign w:val="bottom"/>
            <w:hideMark/>
          </w:tcPr>
          <w:p w:rsidRPr="00865C8F" w:rsidR="00FF2B48" w:rsidRDefault="003A0EF9" w14:paraId="5D650DEF" w14:textId="2E1D3FB9">
            <w:pPr>
              <w:jc w:val="center"/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  <w:t>Date Submitted</w:t>
            </w:r>
          </w:p>
        </w:tc>
        <w:tc>
          <w:tcPr>
            <w:tcW w:w="8436" w:type="dxa"/>
            <w:tcBorders>
              <w:top w:val="nil"/>
              <w:left w:val="nil"/>
              <w:bottom w:val="single" w:color="BFBFBF" w:sz="4" w:space="0"/>
              <w:right w:val="nil"/>
            </w:tcBorders>
            <w:noWrap/>
            <w:vAlign w:val="bottom"/>
            <w:hideMark/>
          </w:tcPr>
          <w:p w:rsidRPr="00865C8F" w:rsidR="002A6465" w:rsidP="00F80AFB" w:rsidRDefault="003A0EF9" w14:paraId="08D46FBB" w14:textId="145B4252">
            <w:pPr>
              <w:jc w:val="center"/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  <w:t>Organization Name</w:t>
            </w:r>
          </w:p>
        </w:tc>
      </w:tr>
      <w:tr w:rsidRPr="00865C8F" w:rsidR="00FF2B48" w:rsidTr="005D40C2" w14:paraId="2F3A84E6" w14:textId="77777777">
        <w:trPr>
          <w:trHeight w:val="392"/>
        </w:trPr>
        <w:tc>
          <w:tcPr>
            <w:tcW w:w="2690" w:type="dxa"/>
            <w:tcBorders>
              <w:top w:val="nil"/>
              <w:left w:val="nil"/>
              <w:bottom w:val="nil"/>
              <w:right w:val="single" w:color="BFBFBF" w:sz="4" w:space="0"/>
            </w:tcBorders>
            <w:noWrap/>
            <w:vAlign w:val="center"/>
            <w:hideMark/>
          </w:tcPr>
          <w:p w:rsidRPr="00865C8F" w:rsidR="00FF2B48" w:rsidRDefault="00FF2B48" w14:paraId="1A49E7C0" w14:textId="18CECC37">
            <w:pPr>
              <w:jc w:val="center"/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 </w:t>
            </w:r>
            <w:r w:rsidRPr="00865C8F" w:rsidR="00B01C81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name="Text27" w:id="0"/>
            <w:r w:rsidRPr="00865C8F" w:rsidR="00B01C81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instrText xml:space="preserve"> FORMTEXT </w:instrText>
            </w:r>
            <w:r w:rsidRPr="00865C8F" w:rsidR="00B01C81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</w:r>
            <w:r w:rsidRPr="00865C8F" w:rsidR="00B01C81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separate"/>
            </w:r>
            <w:r w:rsidRPr="00865C8F" w:rsidR="00B01C81">
              <w:rPr>
                <w:rFonts w:ascii="Segoe UI" w:hAnsi="Segoe UI" w:eastAsia="Times New Roman" w:cs="Segoe UI"/>
                <w:smallCaps/>
                <w:noProof/>
                <w:color w:val="000000"/>
                <w:sz w:val="22"/>
                <w:szCs w:val="22"/>
              </w:rPr>
              <w:t> </w:t>
            </w:r>
            <w:r w:rsidRPr="00865C8F" w:rsidR="00B01C81">
              <w:rPr>
                <w:rFonts w:ascii="Segoe UI" w:hAnsi="Segoe UI" w:eastAsia="Times New Roman" w:cs="Segoe UI"/>
                <w:smallCaps/>
                <w:noProof/>
                <w:color w:val="000000"/>
                <w:sz w:val="22"/>
                <w:szCs w:val="22"/>
              </w:rPr>
              <w:t> </w:t>
            </w:r>
            <w:r w:rsidRPr="00865C8F" w:rsidR="00B01C81">
              <w:rPr>
                <w:rFonts w:ascii="Segoe UI" w:hAnsi="Segoe UI" w:eastAsia="Times New Roman" w:cs="Segoe UI"/>
                <w:smallCaps/>
                <w:noProof/>
                <w:color w:val="000000"/>
                <w:sz w:val="22"/>
                <w:szCs w:val="22"/>
              </w:rPr>
              <w:t> </w:t>
            </w:r>
            <w:r w:rsidRPr="00865C8F" w:rsidR="00B01C81">
              <w:rPr>
                <w:rFonts w:ascii="Segoe UI" w:hAnsi="Segoe UI" w:eastAsia="Times New Roman" w:cs="Segoe UI"/>
                <w:smallCaps/>
                <w:noProof/>
                <w:color w:val="000000"/>
                <w:sz w:val="22"/>
                <w:szCs w:val="22"/>
              </w:rPr>
              <w:t> </w:t>
            </w:r>
            <w:r w:rsidRPr="00865C8F" w:rsidR="00B01C81">
              <w:rPr>
                <w:rFonts w:ascii="Segoe UI" w:hAnsi="Segoe UI" w:eastAsia="Times New Roman" w:cs="Segoe UI"/>
                <w:smallCaps/>
                <w:noProof/>
                <w:color w:val="000000"/>
                <w:sz w:val="22"/>
                <w:szCs w:val="22"/>
              </w:rPr>
              <w:t> </w:t>
            </w:r>
            <w:r w:rsidRPr="00865C8F" w:rsidR="00B01C81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65C8F" w:rsidR="00FF2B48" w:rsidRDefault="00157331" w14:paraId="204C6E91" w14:textId="62651474">
            <w:pPr>
              <w:jc w:val="center"/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name="Text19" w:id="1"/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separate"/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Pr="00865C8F" w:rsidR="00FF2B48" w:rsidTr="005D40C2" w14:paraId="61F9911E" w14:textId="77777777">
        <w:trPr>
          <w:trHeight w:val="392"/>
        </w:trPr>
        <w:tc>
          <w:tcPr>
            <w:tcW w:w="2690" w:type="dxa"/>
            <w:tcBorders>
              <w:top w:val="nil"/>
              <w:left w:val="nil"/>
              <w:bottom w:val="single" w:color="BFBFBF" w:sz="4" w:space="0"/>
              <w:right w:val="nil"/>
            </w:tcBorders>
            <w:noWrap/>
            <w:vAlign w:val="bottom"/>
            <w:hideMark/>
          </w:tcPr>
          <w:p w:rsidRPr="00865C8F" w:rsidR="00FF2B48" w:rsidRDefault="0029453C" w14:paraId="73092552" w14:textId="3079DFC9">
            <w:pPr>
              <w:jc w:val="center"/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  <w:t>Point of Contact</w:t>
            </w:r>
          </w:p>
        </w:tc>
        <w:tc>
          <w:tcPr>
            <w:tcW w:w="8436" w:type="dxa"/>
            <w:tcBorders>
              <w:top w:val="nil"/>
              <w:left w:val="nil"/>
              <w:bottom w:val="single" w:color="BFBFBF" w:sz="4" w:space="0"/>
              <w:right w:val="nil"/>
            </w:tcBorders>
            <w:noWrap/>
            <w:vAlign w:val="bottom"/>
            <w:hideMark/>
          </w:tcPr>
          <w:p w:rsidRPr="00865C8F" w:rsidR="00682429" w:rsidRDefault="0029453C" w14:paraId="402DC24F" w14:textId="77777777">
            <w:pPr>
              <w:jc w:val="center"/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b/>
                <w:bCs/>
                <w:smallCaps/>
                <w:color w:val="44546A"/>
                <w:sz w:val="22"/>
                <w:szCs w:val="22"/>
              </w:rPr>
              <w:t>C</w:t>
            </w:r>
            <w:r w:rsidRPr="00865C8F" w:rsidR="003A0EF9"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  <w:t xml:space="preserve">ontact Information </w:t>
            </w:r>
          </w:p>
          <w:p w:rsidRPr="00865C8F" w:rsidR="00FF2B48" w:rsidRDefault="003A0EF9" w14:paraId="40E9BCB7" w14:textId="3B91791E">
            <w:pPr>
              <w:jc w:val="center"/>
              <w:rPr>
                <w:rFonts w:ascii="Segoe UI" w:hAnsi="Segoe UI" w:eastAsia="Times New Roman" w:cs="Segoe UI"/>
                <w:color w:val="44546A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color w:val="44546A"/>
                <w:sz w:val="22"/>
                <w:szCs w:val="22"/>
              </w:rPr>
              <w:t>(</w:t>
            </w:r>
            <w:r w:rsidRPr="00865C8F" w:rsidR="00682429">
              <w:rPr>
                <w:rFonts w:ascii="Segoe UI" w:hAnsi="Segoe UI" w:eastAsia="Times New Roman" w:cs="Segoe UI"/>
                <w:i/>
                <w:iCs/>
                <w:color w:val="44546A"/>
                <w:sz w:val="22"/>
                <w:szCs w:val="22"/>
              </w:rPr>
              <w:t>include phone number and email</w:t>
            </w:r>
            <w:r w:rsidRPr="00865C8F">
              <w:rPr>
                <w:rFonts w:ascii="Segoe UI" w:hAnsi="Segoe UI" w:eastAsia="Times New Roman" w:cs="Segoe UI"/>
                <w:color w:val="44546A"/>
                <w:sz w:val="22"/>
                <w:szCs w:val="22"/>
              </w:rPr>
              <w:t>)</w:t>
            </w:r>
          </w:p>
        </w:tc>
      </w:tr>
      <w:tr w:rsidRPr="00865C8F" w:rsidR="00FF2B48" w:rsidTr="005D40C2" w14:paraId="772E23F4" w14:textId="77777777">
        <w:trPr>
          <w:trHeight w:val="392"/>
        </w:trPr>
        <w:tc>
          <w:tcPr>
            <w:tcW w:w="2690" w:type="dxa"/>
            <w:tcBorders>
              <w:top w:val="nil"/>
              <w:left w:val="nil"/>
              <w:bottom w:val="nil"/>
              <w:right w:val="single" w:color="BFBFBF" w:sz="4" w:space="0"/>
            </w:tcBorders>
            <w:noWrap/>
            <w:vAlign w:val="center"/>
            <w:hideMark/>
          </w:tcPr>
          <w:p w:rsidRPr="00865C8F" w:rsidR="00FF2B48" w:rsidRDefault="00157331" w14:paraId="3E412788" w14:textId="07375823">
            <w:pPr>
              <w:jc w:val="center"/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name="Text20" w:id="2"/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separate"/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end"/>
            </w:r>
            <w:bookmarkEnd w:id="2"/>
            <w:r w:rsidRPr="00865C8F" w:rsidR="00FF2B48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65C8F" w:rsidR="00FF2B48" w:rsidRDefault="00157331" w14:paraId="64965B01" w14:textId="43046455">
            <w:pPr>
              <w:jc w:val="center"/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name="Text23" w:id="3"/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separate"/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t> </w:t>
            </w:r>
            <w:r w:rsidRPr="00865C8F">
              <w:rPr>
                <w:rFonts w:ascii="Segoe UI" w:hAnsi="Segoe UI" w:eastAsia="Times New Roman" w:cs="Segoe UI"/>
                <w:smallCaps/>
                <w:color w:val="000000"/>
                <w:sz w:val="22"/>
                <w:szCs w:val="22"/>
              </w:rPr>
              <w:fldChar w:fldCharType="end"/>
            </w:r>
            <w:bookmarkEnd w:id="3"/>
          </w:p>
        </w:tc>
      </w:tr>
      <w:tr w:rsidRPr="00865C8F" w:rsidR="00405453" w:rsidTr="005D40C2" w14:paraId="2F65CFA7" w14:textId="77777777">
        <w:trPr>
          <w:trHeight w:val="392"/>
        </w:trPr>
        <w:tc>
          <w:tcPr>
            <w:tcW w:w="2690" w:type="dxa"/>
            <w:tcBorders>
              <w:top w:val="nil"/>
              <w:left w:val="nil"/>
              <w:bottom w:val="single" w:color="BFBFBF" w:sz="4" w:space="0"/>
              <w:right w:val="nil"/>
            </w:tcBorders>
            <w:noWrap/>
            <w:vAlign w:val="bottom"/>
            <w:hideMark/>
          </w:tcPr>
          <w:p w:rsidRPr="00865C8F" w:rsidR="00FF2B48" w:rsidRDefault="000864DE" w14:paraId="40264BBD" w14:textId="5960102E">
            <w:pPr>
              <w:jc w:val="center"/>
              <w:rPr>
                <w:rFonts w:ascii="Segoe UI" w:hAnsi="Segoe UI" w:eastAsia="Times New Roman" w:cs="Segoe UI"/>
                <w:b/>
                <w:bCs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  <w:t>Tax ID Number</w:t>
            </w:r>
            <w:r w:rsidRPr="00865C8F" w:rsidR="0029453C">
              <w:rPr>
                <w:rFonts w:ascii="Segoe UI" w:hAnsi="Segoe UI" w:eastAsia="Times New Roman" w:cs="Segoe U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436" w:type="dxa"/>
            <w:tcBorders>
              <w:top w:val="nil"/>
              <w:left w:val="nil"/>
              <w:bottom w:val="single" w:color="BFBFBF" w:sz="4" w:space="0"/>
              <w:right w:val="nil"/>
            </w:tcBorders>
            <w:noWrap/>
            <w:vAlign w:val="bottom"/>
            <w:hideMark/>
          </w:tcPr>
          <w:p w:rsidRPr="00865C8F" w:rsidR="00FF2B48" w:rsidRDefault="00682429" w14:paraId="1834747E" w14:textId="135D2953">
            <w:pPr>
              <w:jc w:val="center"/>
              <w:rPr>
                <w:rFonts w:ascii="Segoe UI" w:hAnsi="Segoe UI" w:eastAsia="Times New Roman" w:cs="Segoe UI"/>
                <w:b/>
                <w:bCs/>
                <w:smallCaps/>
                <w:sz w:val="22"/>
                <w:szCs w:val="22"/>
              </w:rPr>
            </w:pPr>
            <w:r w:rsidRPr="00865C8F"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  <w:t xml:space="preserve">Organization </w:t>
            </w:r>
            <w:r w:rsidRPr="00865C8F" w:rsidR="000864DE">
              <w:rPr>
                <w:rFonts w:ascii="Segoe UI" w:hAnsi="Segoe UI" w:eastAsia="Times New Roman" w:cs="Segoe UI"/>
                <w:b/>
                <w:bCs/>
                <w:color w:val="44546A"/>
                <w:sz w:val="22"/>
                <w:szCs w:val="22"/>
              </w:rPr>
              <w:t>Mailing Address:</w:t>
            </w:r>
          </w:p>
        </w:tc>
      </w:tr>
      <w:tr w:rsidRPr="00865C8F" w:rsidR="00FF2B48" w:rsidTr="005D40C2" w14:paraId="45C5867A" w14:textId="77777777">
        <w:trPr>
          <w:trHeight w:val="392"/>
        </w:trPr>
        <w:tc>
          <w:tcPr>
            <w:tcW w:w="2690" w:type="dxa"/>
            <w:tcBorders>
              <w:top w:val="nil"/>
              <w:left w:val="nil"/>
              <w:bottom w:val="nil"/>
              <w:right w:val="single" w:color="BFBFBF" w:sz="4" w:space="0"/>
            </w:tcBorders>
            <w:noWrap/>
            <w:vAlign w:val="center"/>
            <w:hideMark/>
          </w:tcPr>
          <w:p w:rsidRPr="00865C8F" w:rsidR="00FF2B48" w:rsidRDefault="00157331" w14:paraId="6FDC1740" w14:textId="4B7DAE1E">
            <w:pPr>
              <w:jc w:val="center"/>
              <w:rPr>
                <w:rFonts w:ascii="Segoe UI" w:hAnsi="Segoe UI" w:eastAsia="Times New Roman" w:cs="Segoe UI"/>
                <w:color w:val="000000"/>
              </w:rPr>
            </w:pP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name="Text21" w:id="4"/>
            <w:r w:rsidRPr="00865C8F">
              <w:rPr>
                <w:rFonts w:ascii="Segoe UI" w:hAnsi="Segoe UI" w:eastAsia="Times New Roman" w:cs="Segoe UI"/>
                <w:color w:val="000000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</w:rPr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separate"/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end"/>
            </w:r>
            <w:bookmarkEnd w:id="4"/>
            <w:r w:rsidRPr="00865C8F" w:rsidR="00FF2B48">
              <w:rPr>
                <w:rFonts w:ascii="Segoe UI" w:hAnsi="Segoe UI" w:eastAsia="Times New Roman" w:cs="Segoe UI"/>
                <w:color w:val="000000"/>
              </w:rPr>
              <w:t> </w:t>
            </w:r>
          </w:p>
        </w:tc>
        <w:tc>
          <w:tcPr>
            <w:tcW w:w="84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Pr="00865C8F" w:rsidR="00FF2B48" w:rsidP="00B97BFF" w:rsidRDefault="00157331" w14:paraId="6974ED6E" w14:textId="4FC45372">
            <w:pPr>
              <w:jc w:val="center"/>
              <w:rPr>
                <w:rFonts w:ascii="Segoe UI" w:hAnsi="Segoe UI" w:eastAsia="Times New Roman" w:cs="Segoe UI"/>
                <w:color w:val="000000"/>
              </w:rPr>
            </w:pP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name="Text22" w:id="5"/>
            <w:r w:rsidRPr="00865C8F">
              <w:rPr>
                <w:rFonts w:ascii="Segoe UI" w:hAnsi="Segoe UI" w:eastAsia="Times New Roman" w:cs="Segoe UI"/>
                <w:color w:val="000000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</w:rPr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separate"/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 w:rsidR="00B97BFF">
              <w:rPr>
                <w:rFonts w:ascii="Segoe UI" w:hAnsi="Segoe UI" w:eastAsia="Times New Roman" w:cs="Segoe UI"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end"/>
            </w:r>
            <w:bookmarkEnd w:id="5"/>
          </w:p>
        </w:tc>
      </w:tr>
    </w:tbl>
    <w:p w:rsidRPr="00865C8F" w:rsidR="00FF2B48" w:rsidP="008E35DF" w:rsidRDefault="00FF2B48" w14:paraId="2B839A48" w14:textId="03E337FF">
      <w:pPr>
        <w:pStyle w:val="Header"/>
        <w:rPr>
          <w:rFonts w:ascii="Segoe UI" w:hAnsi="Segoe UI" w:cs="Segoe UI"/>
          <w:b/>
          <w:noProof/>
          <w:color w:val="A6A6A6" w:themeColor="background1" w:themeShade="A6"/>
        </w:rPr>
      </w:pPr>
    </w:p>
    <w:p w:rsidRPr="00865C8F" w:rsidR="00555C73" w:rsidP="003A0EF9" w:rsidRDefault="003A0EF9" w14:paraId="40850D98" w14:textId="3E61C342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00865C8F">
        <w:rPr>
          <w:rFonts w:ascii="Segoe UI" w:hAnsi="Segoe UI" w:cs="Segoe UI"/>
          <w:b/>
          <w:bCs/>
          <w:noProof/>
        </w:rPr>
        <w:t xml:space="preserve">Contract </w:t>
      </w:r>
      <w:r w:rsidRPr="00865C8F" w:rsidR="00FC6895">
        <w:rPr>
          <w:rFonts w:ascii="Segoe UI" w:hAnsi="Segoe UI" w:cs="Segoe UI"/>
          <w:b/>
          <w:bCs/>
          <w:noProof/>
        </w:rPr>
        <w:t xml:space="preserve">Delivery </w:t>
      </w:r>
      <w:r w:rsidRPr="00865C8F" w:rsidR="00484380">
        <w:rPr>
          <w:rFonts w:ascii="Segoe UI" w:hAnsi="Segoe UI" w:cs="Segoe UI"/>
          <w:b/>
          <w:bCs/>
          <w:noProof/>
        </w:rPr>
        <w:t>Method</w:t>
      </w:r>
      <w:r w:rsidRPr="00865C8F" w:rsidR="00FC6895">
        <w:rPr>
          <w:rFonts w:ascii="Segoe UI" w:hAnsi="Segoe UI" w:cs="Segoe UI"/>
          <w:i/>
          <w:iCs/>
          <w:noProof/>
        </w:rPr>
        <w:t xml:space="preserve"> </w:t>
      </w:r>
      <w:r w:rsidRPr="00865C8F" w:rsidR="005F5581">
        <w:rPr>
          <w:rFonts w:ascii="Segoe UI" w:hAnsi="Segoe UI" w:cs="Segoe UI"/>
          <w:i/>
          <w:iCs/>
          <w:noProof/>
          <w:sz w:val="22"/>
          <w:szCs w:val="22"/>
        </w:rPr>
        <w:t>(select one o</w:t>
      </w:r>
      <w:r w:rsidRPr="00865C8F" w:rsidR="00981261">
        <w:rPr>
          <w:rFonts w:ascii="Segoe UI" w:hAnsi="Segoe UI" w:cs="Segoe UI"/>
          <w:i/>
          <w:iCs/>
          <w:noProof/>
          <w:sz w:val="22"/>
          <w:szCs w:val="22"/>
        </w:rPr>
        <w:t>ption from</w:t>
      </w:r>
      <w:r w:rsidRPr="00865C8F" w:rsidR="005F5581">
        <w:rPr>
          <w:rFonts w:ascii="Segoe UI" w:hAnsi="Segoe UI" w:cs="Segoe UI"/>
          <w:i/>
          <w:iCs/>
          <w:noProof/>
          <w:sz w:val="22"/>
          <w:szCs w:val="22"/>
        </w:rPr>
        <w:t xml:space="preserve"> the following):</w:t>
      </w:r>
    </w:p>
    <w:p w:rsidRPr="00865C8F" w:rsidR="00815445" w:rsidP="00815445" w:rsidRDefault="00815445" w14:paraId="7465B7C0" w14:textId="77777777">
      <w:pPr>
        <w:pStyle w:val="Header"/>
        <w:spacing w:line="276" w:lineRule="auto"/>
        <w:ind w:left="450"/>
        <w:rPr>
          <w:rFonts w:ascii="Segoe UI" w:hAnsi="Segoe UI" w:cs="Segoe UI"/>
          <w:b/>
          <w:noProof/>
          <w:color w:val="44546A" w:themeColor="text2"/>
        </w:rPr>
      </w:pPr>
    </w:p>
    <w:tbl>
      <w:tblPr>
        <w:tblStyle w:val="TableGrid"/>
        <w:tblW w:w="11297" w:type="dxa"/>
        <w:tblInd w:w="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758"/>
        <w:gridCol w:w="3778"/>
        <w:gridCol w:w="3761"/>
      </w:tblGrid>
      <w:tr w:rsidRPr="00865C8F" w:rsidR="00815445" w:rsidTr="00815445" w14:paraId="7E000BC1" w14:textId="77777777">
        <w:trPr>
          <w:trHeight w:val="606"/>
        </w:trPr>
        <w:tc>
          <w:tcPr>
            <w:tcW w:w="3758" w:type="dxa"/>
          </w:tcPr>
          <w:p w:rsidRPr="00865C8F" w:rsidR="009D098B" w:rsidP="00CC06F8" w:rsidRDefault="00000000" w14:paraId="07692F26" w14:textId="1EBA8023">
            <w:pPr>
              <w:pStyle w:val="Header"/>
              <w:spacing w:line="276" w:lineRule="auto"/>
              <w:ind w:left="360"/>
              <w:rPr>
                <w:rFonts w:ascii="Segoe UI" w:hAnsi="Segoe UI" w:cs="Segoe UI"/>
                <w:b/>
                <w:noProof/>
                <w:color w:val="1F3864" w:themeColor="accent1" w:themeShade="80"/>
              </w:rPr>
            </w:pPr>
            <w:sdt>
              <w:sdtPr>
                <w:rPr>
                  <w:rFonts w:ascii="Segoe UI" w:hAnsi="Segoe UI" w:cs="Segoe UI"/>
                  <w:b/>
                  <w:noProof/>
                  <w:color w:val="1F3864" w:themeColor="accent1" w:themeShade="80"/>
                </w:rPr>
                <w:id w:val="131390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5C8F" w:rsidR="002F52B6">
                  <w:rPr>
                    <w:rFonts w:ascii="Segoe UI Symbol" w:hAnsi="Segoe UI Symbol" w:eastAsia="MS Gothic" w:cs="Segoe UI Symbol"/>
                    <w:b/>
                    <w:noProof/>
                    <w:color w:val="1F3864" w:themeColor="accent1" w:themeShade="80"/>
                  </w:rPr>
                  <w:t>☐</w:t>
                </w:r>
              </w:sdtContent>
            </w:sdt>
            <w:r w:rsidRPr="00865C8F" w:rsidR="00A64131">
              <w:rPr>
                <w:rFonts w:ascii="Segoe UI" w:hAnsi="Segoe UI" w:cs="Segoe UI"/>
                <w:b/>
                <w:noProof/>
                <w:color w:val="1F3864" w:themeColor="accent1" w:themeShade="80"/>
              </w:rPr>
              <w:t xml:space="preserve">In – Person </w:t>
            </w:r>
          </w:p>
        </w:tc>
        <w:tc>
          <w:tcPr>
            <w:tcW w:w="3778" w:type="dxa"/>
          </w:tcPr>
          <w:p w:rsidRPr="00865C8F" w:rsidR="009D098B" w:rsidP="00CC06F8" w:rsidRDefault="00000000" w14:paraId="6942871D" w14:textId="190D85F4">
            <w:pPr>
              <w:pStyle w:val="Header"/>
              <w:spacing w:line="276" w:lineRule="auto"/>
              <w:ind w:left="360"/>
              <w:rPr>
                <w:rFonts w:ascii="Segoe UI" w:hAnsi="Segoe UI" w:cs="Segoe UI"/>
                <w:b/>
                <w:noProof/>
                <w:color w:val="1F3864" w:themeColor="accent1" w:themeShade="80"/>
              </w:rPr>
            </w:pPr>
            <w:sdt>
              <w:sdtPr>
                <w:rPr>
                  <w:rFonts w:ascii="Segoe UI" w:hAnsi="Segoe UI" w:cs="Segoe UI"/>
                  <w:b/>
                  <w:noProof/>
                  <w:color w:val="1F3864" w:themeColor="accent1" w:themeShade="80"/>
                </w:rPr>
                <w:id w:val="187719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5C8F" w:rsidR="002F52B6">
                  <w:rPr>
                    <w:rFonts w:ascii="Segoe UI Symbol" w:hAnsi="Segoe UI Symbol" w:eastAsia="MS Gothic" w:cs="Segoe UI Symbol"/>
                    <w:b/>
                    <w:noProof/>
                    <w:color w:val="1F3864" w:themeColor="accent1" w:themeShade="80"/>
                  </w:rPr>
                  <w:t>☐</w:t>
                </w:r>
              </w:sdtContent>
            </w:sdt>
            <w:r w:rsidRPr="00865C8F" w:rsidR="00A64131">
              <w:rPr>
                <w:rFonts w:ascii="Segoe UI" w:hAnsi="Segoe UI" w:cs="Segoe UI"/>
                <w:b/>
                <w:noProof/>
                <w:color w:val="1F3864" w:themeColor="accent1" w:themeShade="80"/>
              </w:rPr>
              <w:t>Electronic : Email</w:t>
            </w:r>
          </w:p>
        </w:tc>
        <w:tc>
          <w:tcPr>
            <w:tcW w:w="3761" w:type="dxa"/>
          </w:tcPr>
          <w:p w:rsidRPr="00865C8F" w:rsidR="009D098B" w:rsidP="00CC06F8" w:rsidRDefault="00000000" w14:paraId="38465A39" w14:textId="67A7DFA6">
            <w:pPr>
              <w:pStyle w:val="Header"/>
              <w:spacing w:line="276" w:lineRule="auto"/>
              <w:ind w:left="360"/>
              <w:rPr>
                <w:rFonts w:ascii="Segoe UI" w:hAnsi="Segoe UI" w:cs="Segoe UI"/>
                <w:b/>
                <w:noProof/>
                <w:color w:val="1F3864" w:themeColor="accent1" w:themeShade="80"/>
              </w:rPr>
            </w:pPr>
            <w:sdt>
              <w:sdtPr>
                <w:rPr>
                  <w:rFonts w:ascii="Segoe UI" w:hAnsi="Segoe UI" w:cs="Segoe UI"/>
                  <w:b/>
                  <w:noProof/>
                  <w:color w:val="1F3864" w:themeColor="accent1" w:themeShade="80"/>
                </w:rPr>
                <w:id w:val="43918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5C8F" w:rsidR="002F52B6">
                  <w:rPr>
                    <w:rFonts w:ascii="Segoe UI Symbol" w:hAnsi="Segoe UI Symbol" w:eastAsia="MS Gothic" w:cs="Segoe UI Symbol"/>
                    <w:b/>
                    <w:noProof/>
                    <w:color w:val="1F3864" w:themeColor="accent1" w:themeShade="80"/>
                  </w:rPr>
                  <w:t>☐</w:t>
                </w:r>
              </w:sdtContent>
            </w:sdt>
            <w:r w:rsidRPr="00865C8F" w:rsidR="00A64131">
              <w:rPr>
                <w:rFonts w:ascii="Segoe UI" w:hAnsi="Segoe UI" w:cs="Segoe UI"/>
                <w:b/>
                <w:noProof/>
                <w:color w:val="1F3864" w:themeColor="accent1" w:themeShade="80"/>
              </w:rPr>
              <w:t>Mailed : USPS</w:t>
            </w:r>
          </w:p>
        </w:tc>
      </w:tr>
    </w:tbl>
    <w:p w:rsidRPr="00865C8F" w:rsidR="00C62EDC" w:rsidP="00830B5F" w:rsidRDefault="00C62EDC" w14:paraId="195E68C3" w14:textId="3259165B">
      <w:pPr>
        <w:pStyle w:val="Header"/>
        <w:spacing w:line="276" w:lineRule="auto"/>
        <w:rPr>
          <w:rFonts w:ascii="Segoe UI" w:hAnsi="Segoe UI" w:cs="Segoe UI"/>
          <w:bCs/>
          <w:noProof/>
          <w:color w:val="44546A" w:themeColor="text2"/>
        </w:rPr>
      </w:pPr>
    </w:p>
    <w:p w:rsidRPr="00865C8F" w:rsidR="003979E3" w:rsidP="003A0EF9" w:rsidRDefault="003E13B7" w14:paraId="775CA67C" w14:textId="27592EB3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00865C8F">
        <w:rPr>
          <w:rFonts w:ascii="Segoe UI" w:hAnsi="Segoe UI" w:cs="Segoe UI"/>
          <w:b/>
          <w:bCs/>
          <w:noProof/>
        </w:rPr>
        <w:t>Exp</w:t>
      </w:r>
      <w:r w:rsidRPr="00865C8F" w:rsidR="00A83BFD">
        <w:rPr>
          <w:rFonts w:ascii="Segoe UI" w:hAnsi="Segoe UI" w:cs="Segoe UI"/>
          <w:b/>
          <w:bCs/>
          <w:noProof/>
        </w:rPr>
        <w:t>i</w:t>
      </w:r>
      <w:r w:rsidRPr="00865C8F" w:rsidR="00D20459">
        <w:rPr>
          <w:rFonts w:ascii="Segoe UI" w:hAnsi="Segoe UI" w:cs="Segoe UI"/>
          <w:b/>
          <w:bCs/>
          <w:noProof/>
        </w:rPr>
        <w:t xml:space="preserve">ration Date for </w:t>
      </w:r>
      <w:r w:rsidRPr="00865C8F">
        <w:rPr>
          <w:rFonts w:ascii="Segoe UI" w:hAnsi="Segoe UI" w:cs="Segoe UI"/>
          <w:b/>
          <w:bCs/>
          <w:noProof/>
        </w:rPr>
        <w:t>Certification of Liability Insurance</w:t>
      </w:r>
      <w:r w:rsidRPr="00865C8F" w:rsidR="003E57B3">
        <w:rPr>
          <w:rFonts w:ascii="Segoe UI" w:hAnsi="Segoe UI" w:cs="Segoe UI"/>
          <w:b/>
          <w:bCs/>
          <w:noProof/>
        </w:rPr>
        <w:t xml:space="preserve">         </w:t>
      </w:r>
      <w:sdt>
        <w:sdtPr>
          <w:rPr>
            <w:rFonts w:ascii="Segoe UI" w:hAnsi="Segoe UI" w:cs="Segoe UI"/>
            <w:b/>
            <w:bCs/>
            <w:noProof/>
          </w:rPr>
          <w:id w:val="397861438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865C8F" w:rsidR="009403CF">
            <w:rPr>
              <w:rStyle w:val="PlaceholderText"/>
              <w:rFonts w:ascii="Segoe UI" w:hAnsi="Segoe UI" w:cs="Segoe UI"/>
            </w:rPr>
            <w:t>Click or tap to enter a date.</w:t>
          </w:r>
        </w:sdtContent>
      </w:sdt>
    </w:p>
    <w:p w:rsidRPr="00865C8F" w:rsidR="00C915F7" w:rsidP="00D768F5" w:rsidRDefault="003E13B7" w14:paraId="46D8D5E0" w14:textId="128E348A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00865C8F">
        <w:rPr>
          <w:rFonts w:ascii="Segoe UI" w:hAnsi="Segoe UI" w:cs="Segoe UI"/>
          <w:b/>
          <w:bCs/>
          <w:noProof/>
        </w:rPr>
        <w:t>Project Description</w:t>
      </w:r>
      <w:r w:rsidRPr="00865C8F" w:rsidR="003E57B3">
        <w:rPr>
          <w:rFonts w:ascii="Segoe UI" w:hAnsi="Segoe UI" w:cs="Segoe UI"/>
          <w:b/>
          <w:bCs/>
          <w:noProof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0"/>
        <w:gridCol w:w="5710"/>
      </w:tblGrid>
      <w:tr w:rsidRPr="00865C8F" w:rsidR="007E56E9" w:rsidTr="00D768F5" w14:paraId="33FC2074" w14:textId="77777777">
        <w:tc>
          <w:tcPr>
            <w:tcW w:w="5710" w:type="dxa"/>
            <w:shd w:val="clear" w:color="auto" w:fill="323E4F" w:themeFill="text2" w:themeFillShade="BF"/>
          </w:tcPr>
          <w:p w:rsidRPr="00865C8F" w:rsidR="00892EF8" w:rsidP="00D768F5" w:rsidRDefault="00405453" w14:paraId="5CAD4943" w14:textId="77777777">
            <w:pPr>
              <w:pStyle w:val="Header"/>
              <w:numPr>
                <w:ilvl w:val="0"/>
                <w:numId w:val="15"/>
              </w:numPr>
              <w:spacing w:line="276" w:lineRule="auto"/>
              <w:jc w:val="both"/>
              <w:rPr>
                <w:rFonts w:ascii="Segoe UI" w:hAnsi="Segoe UI" w:cs="Segoe UI"/>
                <w:bCs/>
                <w:noProof/>
                <w:color w:val="FFFFFF" w:themeColor="background1"/>
              </w:rPr>
            </w:pPr>
            <w:r w:rsidRPr="00865C8F">
              <w:rPr>
                <w:rFonts w:ascii="Segoe UI" w:hAnsi="Segoe UI" w:cs="Segoe UI"/>
                <w:bCs/>
                <w:noProof/>
                <w:color w:val="FFFFFF" w:themeColor="background1"/>
              </w:rPr>
              <w:t>Public Purpose Statement</w:t>
            </w:r>
            <w:r w:rsidRPr="00865C8F" w:rsidR="00892EF8">
              <w:rPr>
                <w:rFonts w:ascii="Segoe UI" w:hAnsi="Segoe UI" w:cs="Segoe UI"/>
                <w:bCs/>
                <w:noProof/>
                <w:color w:val="FFFFFF" w:themeColor="background1"/>
              </w:rPr>
              <w:t xml:space="preserve">: </w:t>
            </w:r>
          </w:p>
          <w:p w:rsidRPr="00865C8F" w:rsidR="00892EF8" w:rsidP="00D768F5" w:rsidRDefault="00D768F5" w14:paraId="054960DC" w14:textId="36EEC0C9">
            <w:pPr>
              <w:pStyle w:val="Header"/>
              <w:spacing w:line="276" w:lineRule="auto"/>
              <w:ind w:left="720"/>
              <w:jc w:val="both"/>
              <w:rPr>
                <w:rFonts w:ascii="Segoe UI" w:hAnsi="Segoe UI" w:cs="Segoe UI"/>
                <w:bCs/>
                <w:i/>
                <w:iCs/>
                <w:noProof/>
                <w:color w:val="FFFFFF" w:themeColor="background1"/>
                <w:sz w:val="22"/>
                <w:szCs w:val="22"/>
              </w:rPr>
            </w:pPr>
            <w:r w:rsidRPr="00865C8F">
              <w:rPr>
                <w:rFonts w:ascii="Segoe UI" w:hAnsi="Segoe UI" w:cs="Segoe UI"/>
                <w:bCs/>
                <w:i/>
                <w:iCs/>
                <w:noProof/>
                <w:color w:val="FFFFFF" w:themeColor="background1"/>
                <w:sz w:val="22"/>
                <w:szCs w:val="22"/>
              </w:rPr>
              <w:t xml:space="preserve">One sentence that describes how you propose to use the County funds. </w:t>
            </w:r>
          </w:p>
        </w:tc>
        <w:tc>
          <w:tcPr>
            <w:tcW w:w="5710" w:type="dxa"/>
          </w:tcPr>
          <w:p w:rsidRPr="00865C8F" w:rsidR="007E56E9" w:rsidP="000912B1" w:rsidRDefault="003808E6" w14:paraId="6B158780" w14:textId="27FDA4BB">
            <w:pPr>
              <w:pStyle w:val="Header"/>
              <w:spacing w:line="276" w:lineRule="auto"/>
              <w:rPr>
                <w:rFonts w:ascii="Segoe UI" w:hAnsi="Segoe UI" w:cs="Segoe UI"/>
                <w:b/>
                <w:noProof/>
                <w:color w:val="44546A" w:themeColor="text2"/>
              </w:rPr>
            </w:pP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name="Text26" w:id="6"/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instrText xml:space="preserve"> FORMTEXT </w:instrTex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separate"/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end"/>
            </w:r>
            <w:bookmarkEnd w:id="6"/>
          </w:p>
        </w:tc>
      </w:tr>
      <w:tr w:rsidRPr="00865C8F" w:rsidR="007E56E9" w:rsidTr="00D768F5" w14:paraId="6BA23B90" w14:textId="77777777">
        <w:tc>
          <w:tcPr>
            <w:tcW w:w="5710" w:type="dxa"/>
            <w:shd w:val="clear" w:color="auto" w:fill="323E4F" w:themeFill="text2" w:themeFillShade="BF"/>
          </w:tcPr>
          <w:p w:rsidRPr="00865C8F" w:rsidR="007E56E9" w:rsidP="00D768F5" w:rsidRDefault="00892EF8" w14:paraId="0C7F62F4" w14:textId="208B7CEF">
            <w:pPr>
              <w:pStyle w:val="Header"/>
              <w:numPr>
                <w:ilvl w:val="0"/>
                <w:numId w:val="15"/>
              </w:numPr>
              <w:spacing w:line="276" w:lineRule="auto"/>
              <w:jc w:val="both"/>
              <w:rPr>
                <w:rFonts w:ascii="Segoe UI" w:hAnsi="Segoe UI" w:cs="Segoe UI"/>
                <w:bCs/>
                <w:noProof/>
                <w:color w:val="FFFFFF" w:themeColor="background1"/>
              </w:rPr>
            </w:pPr>
            <w:r w:rsidRPr="00865C8F">
              <w:rPr>
                <w:rFonts w:ascii="Segoe UI" w:hAnsi="Segoe UI" w:cs="Segoe UI"/>
                <w:bCs/>
                <w:noProof/>
                <w:color w:val="FFFFFF" w:themeColor="background1"/>
              </w:rPr>
              <w:t>Key Staff</w:t>
            </w:r>
            <w:r w:rsidRPr="00865C8F" w:rsidR="00B67504">
              <w:rPr>
                <w:rFonts w:ascii="Segoe UI" w:hAnsi="Segoe UI" w:cs="Segoe UI"/>
                <w:bCs/>
                <w:noProof/>
                <w:color w:val="FFFFFF" w:themeColor="background1"/>
              </w:rPr>
              <w:t xml:space="preserve">: </w:t>
            </w:r>
          </w:p>
          <w:p w:rsidRPr="00865C8F" w:rsidR="00892EF8" w:rsidP="00D768F5" w:rsidRDefault="00B67504" w14:paraId="6A75CBCB" w14:textId="649F223A">
            <w:pPr>
              <w:pStyle w:val="Header"/>
              <w:spacing w:line="276" w:lineRule="auto"/>
              <w:ind w:left="720"/>
              <w:jc w:val="both"/>
              <w:rPr>
                <w:rFonts w:ascii="Segoe UI" w:hAnsi="Segoe UI" w:cs="Segoe UI"/>
                <w:bCs/>
                <w:i/>
                <w:iCs/>
                <w:noProof/>
                <w:color w:val="FFFFFF" w:themeColor="background1"/>
                <w:sz w:val="22"/>
                <w:szCs w:val="22"/>
              </w:rPr>
            </w:pPr>
            <w:r w:rsidRPr="00865C8F">
              <w:rPr>
                <w:rFonts w:ascii="Segoe UI" w:hAnsi="Segoe UI" w:cs="Segoe UI"/>
                <w:bCs/>
                <w:i/>
                <w:iCs/>
                <w:noProof/>
                <w:color w:val="FFFFFF" w:themeColor="background1"/>
                <w:sz w:val="22"/>
                <w:szCs w:val="22"/>
              </w:rPr>
              <w:t>Please provide key staff that will work on this project or that should be included on communications</w:t>
            </w:r>
          </w:p>
        </w:tc>
        <w:tc>
          <w:tcPr>
            <w:tcW w:w="5710" w:type="dxa"/>
          </w:tcPr>
          <w:p w:rsidRPr="00865C8F" w:rsidR="007E56E9" w:rsidP="000912B1" w:rsidRDefault="000D1CB0" w14:paraId="441819CA" w14:textId="538C9B4D">
            <w:pPr>
              <w:pStyle w:val="Header"/>
              <w:spacing w:line="276" w:lineRule="auto"/>
              <w:rPr>
                <w:rFonts w:ascii="Segoe UI" w:hAnsi="Segoe UI" w:cs="Segoe UI"/>
                <w:b/>
                <w:noProof/>
                <w:color w:val="44546A" w:themeColor="text2"/>
              </w:rPr>
            </w:pP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name="Text2" w:id="7"/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instrText xml:space="preserve"> FORMTEXT </w:instrTex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separate"/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end"/>
            </w:r>
            <w:bookmarkEnd w:id="7"/>
          </w:p>
        </w:tc>
      </w:tr>
      <w:tr w:rsidRPr="00865C8F" w:rsidR="007E56E9" w:rsidTr="00D768F5" w14:paraId="23567C96" w14:textId="77777777">
        <w:tc>
          <w:tcPr>
            <w:tcW w:w="5710" w:type="dxa"/>
            <w:shd w:val="clear" w:color="auto" w:fill="323E4F" w:themeFill="text2" w:themeFillShade="BF"/>
          </w:tcPr>
          <w:p w:rsidRPr="00865C8F" w:rsidR="007E56E9" w:rsidP="00D768F5" w:rsidRDefault="00892EF8" w14:paraId="49D3F3B4" w14:textId="6EA4624E">
            <w:pPr>
              <w:pStyle w:val="Header"/>
              <w:numPr>
                <w:ilvl w:val="0"/>
                <w:numId w:val="15"/>
              </w:numPr>
              <w:spacing w:line="276" w:lineRule="auto"/>
              <w:rPr>
                <w:rFonts w:ascii="Segoe UI" w:hAnsi="Segoe UI" w:cs="Segoe UI"/>
                <w:b/>
                <w:noProof/>
                <w:color w:val="44546A" w:themeColor="text2"/>
              </w:rPr>
            </w:pPr>
            <w:r w:rsidRPr="00B34034">
              <w:rPr>
                <w:rFonts w:ascii="Segoe UI" w:hAnsi="Segoe UI" w:cs="Segoe UI"/>
                <w:bCs/>
                <w:noProof/>
                <w:color w:val="FFFFFF" w:themeColor="background1"/>
              </w:rPr>
              <w:t>Requested</w:t>
            </w:r>
            <w:r w:rsidRPr="00865C8F">
              <w:rPr>
                <w:rFonts w:ascii="Segoe UI" w:hAnsi="Segoe UI" w:cs="Segoe UI"/>
                <w:bCs/>
                <w:noProof/>
                <w:color w:val="FFFFFF" w:themeColor="background1"/>
              </w:rPr>
              <w:t xml:space="preserve"> Amount of County Funds</w:t>
            </w:r>
          </w:p>
        </w:tc>
        <w:tc>
          <w:tcPr>
            <w:tcW w:w="5710" w:type="dxa"/>
          </w:tcPr>
          <w:p w:rsidRPr="00865C8F" w:rsidR="007E56E9" w:rsidP="000912B1" w:rsidRDefault="008F28A2" w14:paraId="63392BE9" w14:textId="2203FF67">
            <w:pPr>
              <w:pStyle w:val="Header"/>
              <w:spacing w:line="276" w:lineRule="auto"/>
              <w:rPr>
                <w:rFonts w:ascii="Segoe UI" w:hAnsi="Segoe UI" w:cs="Segoe UI"/>
                <w:b/>
                <w:noProof/>
                <w:color w:val="44546A" w:themeColor="text2"/>
              </w:rPr>
            </w:pP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11" w:id="8"/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instrText xml:space="preserve"> FORMTEXT </w:instrTex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separate"/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 w:rsidR="00776769">
              <w:rPr>
                <w:rFonts w:ascii="Segoe UI" w:hAnsi="Segoe UI" w:cs="Segoe UI"/>
                <w:b/>
                <w:noProof/>
                <w:color w:val="44546A" w:themeColor="text2"/>
              </w:rPr>
              <w:t> </w:t>
            </w:r>
            <w:r w:rsidRPr="00865C8F">
              <w:rPr>
                <w:rFonts w:ascii="Segoe UI" w:hAnsi="Segoe UI" w:cs="Segoe UI"/>
                <w:b/>
                <w:noProof/>
                <w:color w:val="44546A" w:themeColor="text2"/>
              </w:rPr>
              <w:fldChar w:fldCharType="end"/>
            </w:r>
            <w:bookmarkEnd w:id="8"/>
          </w:p>
        </w:tc>
      </w:tr>
    </w:tbl>
    <w:p w:rsidRPr="00865C8F" w:rsidR="00C915F7" w:rsidP="000912B1" w:rsidRDefault="00C915F7" w14:paraId="00933D4D" w14:textId="77777777">
      <w:pPr>
        <w:pStyle w:val="Header"/>
        <w:spacing w:line="276" w:lineRule="auto"/>
        <w:rPr>
          <w:rFonts w:ascii="Segoe UI" w:hAnsi="Segoe UI" w:cs="Segoe UI"/>
          <w:b/>
          <w:noProof/>
          <w:color w:val="44546A" w:themeColor="text2"/>
        </w:rPr>
      </w:pPr>
    </w:p>
    <w:p w:rsidRPr="00865C8F" w:rsidR="00E71F1C" w:rsidP="003A0EF9" w:rsidRDefault="002502DD" w14:paraId="2D971AEE" w14:textId="57BC89E1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00865C8F">
        <w:rPr>
          <w:rFonts w:ascii="Segoe UI" w:hAnsi="Segoe UI" w:cs="Segoe UI"/>
          <w:b/>
          <w:bCs/>
          <w:noProof/>
        </w:rPr>
        <w:t>Please identify and describe how your organization’s program aligns with Guilford County’s stategic goals</w:t>
      </w:r>
      <w:r w:rsidR="00DC1B51">
        <w:rPr>
          <w:rFonts w:ascii="Segoe UI" w:hAnsi="Segoe UI" w:cs="Segoe UI"/>
          <w:b/>
          <w:bCs/>
          <w:noProof/>
        </w:rPr>
        <w:t>:</w:t>
      </w:r>
    </w:p>
    <w:p w:rsidRPr="00865C8F" w:rsidR="002502DD" w:rsidP="002502DD" w:rsidRDefault="002502DD" w14:paraId="11B7B0CC" w14:textId="0764DC2A">
      <w:pPr>
        <w:ind w:left="1440"/>
        <w:rPr>
          <w:rFonts w:ascii="Segoe UI" w:hAnsi="Segoe UI" w:cs="Segoe UI"/>
          <w:b/>
          <w:bCs/>
          <w:i/>
          <w:iCs/>
          <w:color w:val="1F3864" w:themeColor="accent1" w:themeShade="80"/>
        </w:rPr>
      </w:pPr>
      <w:r w:rsidRPr="00865C8F">
        <w:rPr>
          <w:rFonts w:ascii="Segoe UI" w:hAnsi="Segoe UI" w:cs="Segoe UI"/>
          <w:b/>
          <w:bCs/>
          <w:i/>
          <w:iCs/>
          <w:color w:val="1F3864" w:themeColor="accent1" w:themeShade="80"/>
        </w:rPr>
        <w:t>Healthy and Thriving People</w:t>
      </w:r>
    </w:p>
    <w:p w:rsidRPr="00865C8F" w:rsidR="002502DD" w:rsidP="002502DD" w:rsidRDefault="002502DD" w14:paraId="2C8812A6" w14:textId="5999C6AC">
      <w:pPr>
        <w:ind w:left="1440"/>
        <w:rPr>
          <w:rFonts w:ascii="Segoe UI" w:hAnsi="Segoe UI" w:cs="Segoe UI"/>
          <w:b/>
          <w:bCs/>
          <w:i/>
          <w:iCs/>
          <w:color w:val="1F3864" w:themeColor="accent1" w:themeShade="80"/>
        </w:rPr>
      </w:pPr>
      <w:r w:rsidRPr="00865C8F">
        <w:rPr>
          <w:rFonts w:ascii="Segoe UI" w:hAnsi="Segoe UI" w:cs="Segoe UI"/>
          <w:b/>
          <w:bCs/>
          <w:i/>
          <w:iCs/>
          <w:color w:val="1F3864" w:themeColor="accent1" w:themeShade="80"/>
        </w:rPr>
        <w:t>Lifelong Success</w:t>
      </w:r>
    </w:p>
    <w:p w:rsidRPr="00865C8F" w:rsidR="002502DD" w:rsidP="002502DD" w:rsidRDefault="002502DD" w14:paraId="500DC957" w14:textId="6B6AB23C">
      <w:pPr>
        <w:ind w:left="1440"/>
        <w:rPr>
          <w:rFonts w:ascii="Segoe UI" w:hAnsi="Segoe UI" w:cs="Segoe UI"/>
          <w:b/>
          <w:bCs/>
          <w:i/>
          <w:iCs/>
          <w:color w:val="1F3864" w:themeColor="accent1" w:themeShade="80"/>
        </w:rPr>
      </w:pPr>
      <w:r w:rsidRPr="00865C8F">
        <w:rPr>
          <w:rFonts w:ascii="Segoe UI" w:hAnsi="Segoe UI" w:cs="Segoe UI"/>
          <w:b/>
          <w:bCs/>
          <w:i/>
          <w:iCs/>
          <w:color w:val="1F3864" w:themeColor="accent1" w:themeShade="80"/>
        </w:rPr>
        <w:t xml:space="preserve">Safe and Resilient Communities </w:t>
      </w:r>
    </w:p>
    <w:p w:rsidRPr="00865C8F" w:rsidR="002502DD" w:rsidP="002502DD" w:rsidRDefault="002502DD" w14:paraId="1CF41C18" w14:textId="0C4E5D4A">
      <w:pPr>
        <w:ind w:left="1440"/>
        <w:rPr>
          <w:rFonts w:ascii="Segoe UI" w:hAnsi="Segoe UI" w:cs="Segoe UI"/>
          <w:b/>
          <w:bCs/>
          <w:i/>
          <w:iCs/>
          <w:color w:val="1F3864" w:themeColor="accent1" w:themeShade="80"/>
        </w:rPr>
      </w:pPr>
      <w:r w:rsidRPr="00865C8F">
        <w:rPr>
          <w:rFonts w:ascii="Segoe UI" w:hAnsi="Segoe UI" w:cs="Segoe UI"/>
          <w:b/>
          <w:bCs/>
          <w:i/>
          <w:iCs/>
          <w:color w:val="1F3864" w:themeColor="accent1" w:themeShade="80"/>
        </w:rPr>
        <w:t xml:space="preserve">Sustainable and Vibrant Communities </w:t>
      </w:r>
    </w:p>
    <w:p w:rsidRPr="00865C8F" w:rsidR="002502DD" w:rsidP="002502DD" w:rsidRDefault="002502DD" w14:paraId="62835B3D" w14:textId="14559748">
      <w:pPr>
        <w:ind w:left="1440"/>
        <w:rPr>
          <w:rFonts w:ascii="Segoe UI" w:hAnsi="Segoe UI" w:cs="Segoe UI"/>
          <w:b/>
          <w:bCs/>
          <w:i/>
          <w:iCs/>
          <w:color w:val="1F3864" w:themeColor="accent1" w:themeShade="80"/>
        </w:rPr>
      </w:pPr>
      <w:r w:rsidRPr="00865C8F">
        <w:rPr>
          <w:rFonts w:ascii="Segoe UI" w:hAnsi="Segoe UI" w:cs="Segoe UI"/>
          <w:b/>
          <w:bCs/>
          <w:i/>
          <w:iCs/>
          <w:color w:val="1F3864" w:themeColor="accent1" w:themeShade="80"/>
        </w:rPr>
        <w:t xml:space="preserve">Operational Support and Fiscal Sustainability </w:t>
      </w:r>
    </w:p>
    <w:tbl>
      <w:tblPr>
        <w:tblW w:w="11191" w:type="dxa"/>
        <w:tblInd w:w="113" w:type="dxa"/>
        <w:tblLook w:val="04A0" w:firstRow="1" w:lastRow="0" w:firstColumn="1" w:lastColumn="0" w:noHBand="0" w:noVBand="1"/>
      </w:tblPr>
      <w:tblGrid>
        <w:gridCol w:w="11191"/>
      </w:tblGrid>
      <w:tr w:rsidRPr="00865C8F" w:rsidR="00AA0E2B" w14:paraId="3D0B38B0" w14:textId="77777777">
        <w:trPr>
          <w:trHeight w:val="1101"/>
        </w:trPr>
        <w:tc>
          <w:tcPr>
            <w:tcW w:w="11191" w:type="dxa"/>
            <w:tcBorders>
              <w:top w:val="single" w:color="BFBFBF" w:themeColor="background1" w:themeShade="BF" w:sz="4" w:space="0"/>
              <w:left w:val="single" w:color="BFBFBF" w:sz="4" w:space="0"/>
              <w:bottom w:val="single" w:color="BFBFBF" w:themeColor="background1" w:themeShade="BF" w:sz="4" w:space="0"/>
              <w:right w:val="single" w:color="BFBFBF" w:sz="4" w:space="0"/>
            </w:tcBorders>
            <w:shd w:val="clear" w:color="000000" w:fill="auto"/>
          </w:tcPr>
          <w:p w:rsidRPr="00865C8F" w:rsidR="00AA0E2B" w:rsidRDefault="00AA0E2B" w14:paraId="605BCE6E" w14:textId="77777777">
            <w:pPr>
              <w:pStyle w:val="Heading3"/>
              <w:rPr>
                <w:rFonts w:ascii="Segoe UI" w:hAnsi="Segoe UI" w:eastAsia="Times New Roman" w:cs="Segoe UI"/>
                <w:color w:val="000000"/>
              </w:rPr>
            </w:pP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r w:rsidRPr="00865C8F">
              <w:rPr>
                <w:rFonts w:ascii="Segoe UI" w:hAnsi="Segoe UI" w:eastAsia="Times New Roman" w:cs="Segoe UI"/>
                <w:color w:val="000000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</w:rPr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end"/>
            </w:r>
          </w:p>
        </w:tc>
      </w:tr>
    </w:tbl>
    <w:p w:rsidRPr="00865C8F" w:rsidR="00A304A1" w:rsidP="005D40C2" w:rsidRDefault="00A304A1" w14:paraId="0B9DF02B" w14:textId="77777777">
      <w:pPr>
        <w:pStyle w:val="Header"/>
        <w:spacing w:line="276" w:lineRule="auto"/>
        <w:rPr>
          <w:rFonts w:ascii="Segoe UI" w:hAnsi="Segoe UI" w:cs="Segoe UI"/>
          <w:b/>
          <w:noProof/>
          <w:color w:val="44546A" w:themeColor="text2"/>
        </w:rPr>
      </w:pPr>
    </w:p>
    <w:p w:rsidR="000912B1" w:rsidP="003A0EF9" w:rsidRDefault="007A37C6" w14:paraId="2F28BCEB" w14:textId="031A5CE3">
      <w:pPr>
        <w:pStyle w:val="Heading3"/>
        <w:numPr>
          <w:ilvl w:val="0"/>
          <w:numId w:val="14"/>
        </w:numPr>
        <w:rPr>
          <w:rFonts w:ascii="Segoe UI" w:hAnsi="Segoe UI" w:cs="Segoe UI"/>
          <w:noProof/>
        </w:rPr>
      </w:pPr>
      <w:r w:rsidRPr="00865C8F">
        <w:rPr>
          <w:rFonts w:ascii="Segoe UI" w:hAnsi="Segoe UI" w:cs="Segoe UI"/>
          <w:b/>
          <w:bCs/>
          <w:noProof/>
        </w:rPr>
        <w:lastRenderedPageBreak/>
        <w:t xml:space="preserve">How has your organization demostrated success in prior years? </w:t>
      </w:r>
      <w:r w:rsidRPr="00865C8F">
        <w:rPr>
          <w:rFonts w:ascii="Segoe UI" w:hAnsi="Segoe UI" w:cs="Segoe UI"/>
          <w:noProof/>
        </w:rPr>
        <w:t>(</w:t>
      </w:r>
      <w:r w:rsidRPr="00865C8F">
        <w:rPr>
          <w:rFonts w:ascii="Segoe UI" w:hAnsi="Segoe UI" w:cs="Segoe UI"/>
          <w:i/>
          <w:iCs/>
          <w:noProof/>
          <w:sz w:val="22"/>
          <w:szCs w:val="22"/>
        </w:rPr>
        <w:t>Please include current programs, activites and accomplishments</w:t>
      </w:r>
      <w:r w:rsidRPr="00865C8F">
        <w:rPr>
          <w:rFonts w:ascii="Segoe UI" w:hAnsi="Segoe UI" w:cs="Segoe UI"/>
          <w:noProof/>
        </w:rPr>
        <w:t>)</w:t>
      </w:r>
    </w:p>
    <w:tbl>
      <w:tblPr>
        <w:tblW w:w="11191" w:type="dxa"/>
        <w:tblInd w:w="113" w:type="dxa"/>
        <w:tblLook w:val="04A0" w:firstRow="1" w:lastRow="0" w:firstColumn="1" w:lastColumn="0" w:noHBand="0" w:noVBand="1"/>
      </w:tblPr>
      <w:tblGrid>
        <w:gridCol w:w="11191"/>
      </w:tblGrid>
      <w:tr w:rsidRPr="00865C8F" w:rsidR="00AA0E2B" w14:paraId="3814F1D0" w14:textId="77777777">
        <w:trPr>
          <w:trHeight w:val="1101"/>
        </w:trPr>
        <w:tc>
          <w:tcPr>
            <w:tcW w:w="11191" w:type="dxa"/>
            <w:tcBorders>
              <w:top w:val="single" w:color="BFBFBF" w:themeColor="background1" w:themeShade="BF" w:sz="4" w:space="0"/>
              <w:left w:val="single" w:color="BFBFBF" w:sz="4" w:space="0"/>
              <w:bottom w:val="single" w:color="BFBFBF" w:themeColor="background1" w:themeShade="BF" w:sz="4" w:space="0"/>
              <w:right w:val="single" w:color="BFBFBF" w:sz="4" w:space="0"/>
            </w:tcBorders>
            <w:shd w:val="clear" w:color="000000" w:fill="auto"/>
          </w:tcPr>
          <w:p w:rsidRPr="00865C8F" w:rsidR="00AA0E2B" w:rsidRDefault="00AA0E2B" w14:paraId="55B912D9" w14:textId="77777777">
            <w:pPr>
              <w:pStyle w:val="Heading3"/>
              <w:rPr>
                <w:rFonts w:ascii="Segoe UI" w:hAnsi="Segoe UI" w:eastAsia="Times New Roman" w:cs="Segoe UI"/>
                <w:color w:val="000000"/>
              </w:rPr>
            </w:pP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r w:rsidRPr="00865C8F">
              <w:rPr>
                <w:rFonts w:ascii="Segoe UI" w:hAnsi="Segoe UI" w:eastAsia="Times New Roman" w:cs="Segoe UI"/>
                <w:color w:val="000000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</w:rPr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end"/>
            </w:r>
          </w:p>
        </w:tc>
      </w:tr>
    </w:tbl>
    <w:p w:rsidRPr="00AA0E2B" w:rsidR="00AA0E2B" w:rsidP="00AA0E2B" w:rsidRDefault="00AA0E2B" w14:paraId="038786DD" w14:textId="77777777"/>
    <w:p w:rsidR="000C6328" w:rsidP="0074668E" w:rsidRDefault="00B73806" w14:paraId="67A58B31" w14:textId="0BF1D957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0074668E">
        <w:rPr>
          <w:rFonts w:ascii="Segoe UI" w:hAnsi="Segoe UI" w:cs="Segoe UI"/>
          <w:b/>
          <w:bCs/>
          <w:noProof/>
        </w:rPr>
        <w:t>Are you currently contracted with Guilford County</w:t>
      </w:r>
      <w:r w:rsidRPr="0074668E" w:rsidR="007A37C6">
        <w:rPr>
          <w:rFonts w:ascii="Segoe UI" w:hAnsi="Segoe UI" w:cs="Segoe UI"/>
          <w:b/>
          <w:bCs/>
          <w:noProof/>
        </w:rPr>
        <w:t xml:space="preserve">? </w:t>
      </w:r>
      <w:r w:rsidRPr="0074668E" w:rsidR="000C6328">
        <w:rPr>
          <w:rFonts w:ascii="Segoe UI" w:hAnsi="Segoe UI" w:cs="Segoe UI"/>
          <w:b/>
          <w:bCs/>
          <w:noProof/>
        </w:rPr>
        <w:t xml:space="preserve">If yes, please provide the department and contract purpose) </w:t>
      </w:r>
    </w:p>
    <w:tbl>
      <w:tblPr>
        <w:tblW w:w="11191" w:type="dxa"/>
        <w:tblInd w:w="113" w:type="dxa"/>
        <w:tblLook w:val="04A0" w:firstRow="1" w:lastRow="0" w:firstColumn="1" w:lastColumn="0" w:noHBand="0" w:noVBand="1"/>
      </w:tblPr>
      <w:tblGrid>
        <w:gridCol w:w="11191"/>
      </w:tblGrid>
      <w:tr w:rsidRPr="00865C8F" w:rsidR="00AA0E2B" w14:paraId="085140A5" w14:textId="77777777">
        <w:trPr>
          <w:trHeight w:val="1101"/>
        </w:trPr>
        <w:tc>
          <w:tcPr>
            <w:tcW w:w="11191" w:type="dxa"/>
            <w:tcBorders>
              <w:top w:val="single" w:color="BFBFBF" w:themeColor="background1" w:themeShade="BF" w:sz="4" w:space="0"/>
              <w:left w:val="single" w:color="BFBFBF" w:sz="4" w:space="0"/>
              <w:bottom w:val="single" w:color="BFBFBF" w:themeColor="background1" w:themeShade="BF" w:sz="4" w:space="0"/>
              <w:right w:val="single" w:color="BFBFBF" w:sz="4" w:space="0"/>
            </w:tcBorders>
            <w:shd w:val="clear" w:color="000000" w:fill="auto"/>
          </w:tcPr>
          <w:p w:rsidRPr="00865C8F" w:rsidR="00AA0E2B" w:rsidRDefault="00AA0E2B" w14:paraId="3D7D3B1B" w14:textId="77777777">
            <w:pPr>
              <w:pStyle w:val="Heading3"/>
              <w:rPr>
                <w:rFonts w:ascii="Segoe UI" w:hAnsi="Segoe UI" w:eastAsia="Times New Roman" w:cs="Segoe UI"/>
                <w:color w:val="000000"/>
              </w:rPr>
            </w:pP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r w:rsidRPr="00865C8F">
              <w:rPr>
                <w:rFonts w:ascii="Segoe UI" w:hAnsi="Segoe UI" w:eastAsia="Times New Roman" w:cs="Segoe UI"/>
                <w:color w:val="000000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</w:rPr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end"/>
            </w:r>
          </w:p>
        </w:tc>
      </w:tr>
    </w:tbl>
    <w:p w:rsidRPr="00AA0E2B" w:rsidR="00AA0E2B" w:rsidP="00AA0E2B" w:rsidRDefault="00AA0E2B" w14:paraId="5D33430E" w14:textId="77777777"/>
    <w:p w:rsidR="00AB61C7" w:rsidP="003A0EF9" w:rsidRDefault="004425BE" w14:paraId="37A92FDE" w14:textId="189E8856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58C25DB4">
        <w:rPr>
          <w:rFonts w:ascii="Segoe UI" w:hAnsi="Segoe UI" w:cs="Segoe UI"/>
          <w:b/>
          <w:bCs/>
          <w:noProof/>
        </w:rPr>
        <w:t xml:space="preserve">What is the estimated number of residents served by this program? </w:t>
      </w:r>
    </w:p>
    <w:tbl>
      <w:tblPr>
        <w:tblW w:w="11191" w:type="dxa"/>
        <w:tblInd w:w="113" w:type="dxa"/>
        <w:tblLook w:val="04A0" w:firstRow="1" w:lastRow="0" w:firstColumn="1" w:lastColumn="0" w:noHBand="0" w:noVBand="1"/>
      </w:tblPr>
      <w:tblGrid>
        <w:gridCol w:w="11191"/>
      </w:tblGrid>
      <w:tr w:rsidRPr="00865C8F" w:rsidR="00AA0E2B" w14:paraId="3C5A7C32" w14:textId="77777777">
        <w:trPr>
          <w:trHeight w:val="1101"/>
        </w:trPr>
        <w:tc>
          <w:tcPr>
            <w:tcW w:w="11191" w:type="dxa"/>
            <w:tcBorders>
              <w:top w:val="single" w:color="BFBFBF" w:themeColor="background1" w:themeShade="BF" w:sz="4" w:space="0"/>
              <w:left w:val="single" w:color="BFBFBF" w:sz="4" w:space="0"/>
              <w:bottom w:val="single" w:color="BFBFBF" w:themeColor="background1" w:themeShade="BF" w:sz="4" w:space="0"/>
              <w:right w:val="single" w:color="BFBFBF" w:sz="4" w:space="0"/>
            </w:tcBorders>
            <w:shd w:val="clear" w:color="000000" w:fill="auto"/>
          </w:tcPr>
          <w:p w:rsidRPr="00865C8F" w:rsidR="00AA0E2B" w:rsidRDefault="00AA0E2B" w14:paraId="3516878A" w14:textId="77777777">
            <w:pPr>
              <w:pStyle w:val="Heading3"/>
              <w:rPr>
                <w:rFonts w:ascii="Segoe UI" w:hAnsi="Segoe UI" w:eastAsia="Times New Roman" w:cs="Segoe UI"/>
                <w:color w:val="000000"/>
              </w:rPr>
            </w:pP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name="Text8" w:id="9"/>
            <w:r w:rsidRPr="00865C8F">
              <w:rPr>
                <w:rFonts w:ascii="Segoe UI" w:hAnsi="Segoe UI" w:eastAsia="Times New Roman" w:cs="Segoe UI"/>
                <w:color w:val="000000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</w:rPr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end"/>
            </w:r>
            <w:bookmarkEnd w:id="9"/>
          </w:p>
        </w:tc>
      </w:tr>
    </w:tbl>
    <w:p w:rsidRPr="00AA0E2B" w:rsidR="00AA0E2B" w:rsidP="00AA0E2B" w:rsidRDefault="00AA0E2B" w14:paraId="46E432DA" w14:textId="77777777"/>
    <w:p w:rsidRPr="00865C8F" w:rsidR="00B53F4E" w:rsidP="003A0EF9" w:rsidRDefault="00A94183" w14:paraId="5A7E8130" w14:textId="7A294509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>
        <w:rPr>
          <w:rFonts w:ascii="Segoe UI" w:hAnsi="Segoe UI" w:cs="Segoe UI"/>
          <w:b/>
          <w:bCs/>
          <w:noProof/>
        </w:rPr>
        <w:t>Each organization will be required to</w:t>
      </w:r>
      <w:r w:rsidR="007563D2">
        <w:rPr>
          <w:rFonts w:ascii="Segoe UI" w:hAnsi="Segoe UI" w:cs="Segoe UI"/>
          <w:b/>
          <w:bCs/>
          <w:noProof/>
        </w:rPr>
        <w:t xml:space="preserve"> identify 2-4 performance measures </w:t>
      </w:r>
      <w:r w:rsidR="001673A9">
        <w:rPr>
          <w:rFonts w:ascii="Segoe UI" w:hAnsi="Segoe UI" w:cs="Segoe UI"/>
          <w:b/>
          <w:bCs/>
          <w:noProof/>
        </w:rPr>
        <w:t>to measure success of the funded program.</w:t>
      </w:r>
      <w:r>
        <w:rPr>
          <w:rFonts w:ascii="Segoe UI" w:hAnsi="Segoe UI" w:cs="Segoe UI"/>
          <w:b/>
          <w:bCs/>
          <w:noProof/>
        </w:rPr>
        <w:t xml:space="preserve"> </w:t>
      </w:r>
      <w:r w:rsidR="001673A9">
        <w:rPr>
          <w:rFonts w:ascii="Segoe UI" w:hAnsi="Segoe UI" w:cs="Segoe UI"/>
          <w:b/>
          <w:bCs/>
          <w:noProof/>
        </w:rPr>
        <w:t>Please p</w:t>
      </w:r>
      <w:r w:rsidRPr="00865C8F" w:rsidR="008175E1">
        <w:rPr>
          <w:rFonts w:ascii="Segoe UI" w:hAnsi="Segoe UI" w:cs="Segoe UI"/>
          <w:b/>
          <w:bCs/>
          <w:noProof/>
        </w:rPr>
        <w:t xml:space="preserve">rovide  </w:t>
      </w:r>
      <w:r w:rsidR="001673A9">
        <w:rPr>
          <w:rFonts w:ascii="Segoe UI" w:hAnsi="Segoe UI" w:cs="Segoe UI"/>
          <w:b/>
          <w:bCs/>
          <w:noProof/>
        </w:rPr>
        <w:t>your metrics below and a proje</w:t>
      </w:r>
      <w:r w:rsidR="004E143F">
        <w:rPr>
          <w:rFonts w:ascii="Segoe UI" w:hAnsi="Segoe UI" w:cs="Segoe UI"/>
          <w:b/>
          <w:bCs/>
          <w:noProof/>
        </w:rPr>
        <w:t>cted completion date.</w:t>
      </w:r>
      <w:r w:rsidR="00182567">
        <w:rPr>
          <w:rFonts w:ascii="Segoe UI" w:hAnsi="Segoe UI" w:cs="Segoe UI"/>
          <w:b/>
          <w:bCs/>
          <w:noProof/>
        </w:rPr>
        <w:t xml:space="preserve"> </w:t>
      </w:r>
    </w:p>
    <w:tbl>
      <w:tblPr>
        <w:tblW w:w="11132" w:type="dxa"/>
        <w:tblInd w:w="113" w:type="dxa"/>
        <w:tblLook w:val="04A0" w:firstRow="1" w:lastRow="0" w:firstColumn="1" w:lastColumn="0" w:noHBand="0" w:noVBand="1"/>
      </w:tblPr>
      <w:tblGrid>
        <w:gridCol w:w="8522"/>
        <w:gridCol w:w="2610"/>
      </w:tblGrid>
      <w:tr w:rsidRPr="00865C8F" w:rsidR="00B53F4E" w:rsidTr="00321293" w14:paraId="0BC92FFB" w14:textId="77777777">
        <w:trPr>
          <w:trHeight w:val="432"/>
        </w:trPr>
        <w:tc>
          <w:tcPr>
            <w:tcW w:w="8522" w:type="dxa"/>
            <w:tcBorders>
              <w:top w:val="nil"/>
              <w:left w:val="single" w:color="BFBFBF" w:sz="4" w:space="0"/>
              <w:bottom w:val="single" w:color="A5A5A5" w:themeColor="accent3" w:sz="4" w:space="0"/>
              <w:right w:val="single" w:color="BFBFBF" w:sz="4" w:space="0"/>
            </w:tcBorders>
            <w:shd w:val="clear" w:color="auto" w:fill="44546A" w:themeFill="text2"/>
            <w:vAlign w:val="center"/>
          </w:tcPr>
          <w:p w:rsidRPr="00865C8F" w:rsidR="00B53F4E" w:rsidP="008175E1" w:rsidRDefault="00A94183" w14:paraId="422F00B4" w14:textId="7426B8DF">
            <w:pPr>
              <w:pStyle w:val="Heading3"/>
              <w:rPr>
                <w:rFonts w:ascii="Segoe UI" w:hAnsi="Segoe UI" w:eastAsia="Times New Roman" w:cs="Segoe UI"/>
                <w:color w:val="FFFFFF" w:themeColor="background1"/>
              </w:rPr>
            </w:pPr>
            <w:r>
              <w:rPr>
                <w:rFonts w:ascii="Segoe UI" w:hAnsi="Segoe UI" w:eastAsia="Times New Roman" w:cs="Segoe UI"/>
                <w:color w:val="FFFFFF" w:themeColor="background1"/>
              </w:rPr>
              <w:t xml:space="preserve">METRIC 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5A5A5" w:themeColor="accent3" w:sz="4" w:space="0"/>
              <w:right w:val="single" w:color="BFBFBF" w:sz="4" w:space="0"/>
            </w:tcBorders>
            <w:shd w:val="clear" w:color="auto" w:fill="44546A" w:themeFill="text2"/>
            <w:vAlign w:val="center"/>
          </w:tcPr>
          <w:p w:rsidRPr="00865C8F" w:rsidR="00B53F4E" w:rsidP="008175E1" w:rsidRDefault="00B53F4E" w14:paraId="203AD34F" w14:textId="77777777">
            <w:pPr>
              <w:pStyle w:val="Heading3"/>
              <w:rPr>
                <w:rFonts w:ascii="Segoe UI" w:hAnsi="Segoe UI" w:eastAsia="Times New Roman" w:cs="Segoe UI"/>
                <w:color w:val="FFFFFF" w:themeColor="background1"/>
              </w:rPr>
            </w:pPr>
            <w:r w:rsidRPr="00865C8F">
              <w:rPr>
                <w:rFonts w:ascii="Segoe UI" w:hAnsi="Segoe UI" w:eastAsia="Times New Roman" w:cs="Segoe UI"/>
                <w:color w:val="FFFFFF" w:themeColor="background1"/>
              </w:rPr>
              <w:t>PROJECTED DATE</w:t>
            </w:r>
          </w:p>
        </w:tc>
      </w:tr>
      <w:tr w:rsidRPr="00865C8F" w:rsidR="00B53F4E" w:rsidTr="00321293" w14:paraId="2ED8563C" w14:textId="77777777">
        <w:trPr>
          <w:trHeight w:val="576"/>
        </w:trPr>
        <w:tc>
          <w:tcPr>
            <w:tcW w:w="85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000000" w:fill="auto"/>
          </w:tcPr>
          <w:p w:rsidRPr="00865C8F" w:rsidR="00452083" w:rsidP="00B03CC5" w:rsidRDefault="00452083" w14:paraId="31BFD55E" w14:textId="6FCD7F8F">
            <w:pPr>
              <w:pStyle w:val="Heading3"/>
              <w:rPr>
                <w:rFonts w:ascii="Segoe UI" w:hAnsi="Segoe UI" w:eastAsia="Times New Roman" w:cs="Segoe UI"/>
                <w:color w:val="000000" w:themeColor="text1"/>
              </w:rPr>
            </w:pPr>
          </w:p>
          <w:p w:rsidRPr="00865C8F" w:rsidR="00B53F4E" w:rsidP="00B03CC5" w:rsidRDefault="00B53F4E" w14:paraId="40425F17" w14:textId="0FC654AE">
            <w:pPr>
              <w:pStyle w:val="Heading3"/>
              <w:rPr>
                <w:rFonts w:ascii="Segoe UI" w:hAnsi="Segoe UI" w:eastAsia="Times New Roman" w:cs="Segoe UI"/>
                <w:color w:val="000000" w:themeColor="text1"/>
              </w:rPr>
            </w:pPr>
          </w:p>
        </w:tc>
        <w:sdt>
          <w:sdtPr>
            <w:rPr>
              <w:rFonts w:ascii="Segoe UI" w:hAnsi="Segoe UI" w:eastAsia="Times New Roman" w:cs="Segoe UI"/>
              <w:color w:val="000000"/>
            </w:rPr>
            <w:id w:val="-504445853"/>
            <w:placeholder>
              <w:docPart w:val="8214986C6D164149821674DF42547FB9"/>
            </w:placeholder>
            <w:showingPlcHdr/>
            <w:date w:fullDate="2026-08-07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  <w:tcBorders>
                  <w:top w:val="single" w:color="A5A5A5" w:themeColor="accent3" w:sz="4" w:space="0"/>
                  <w:left w:val="single" w:color="A5A5A5" w:themeColor="accent3" w:sz="4" w:space="0"/>
                  <w:bottom w:val="single" w:color="A5A5A5" w:themeColor="accent3" w:sz="4" w:space="0"/>
                  <w:right w:val="single" w:color="A5A5A5" w:themeColor="accent3" w:sz="4" w:space="0"/>
                </w:tcBorders>
              </w:tcPr>
              <w:p w:rsidRPr="00865C8F" w:rsidR="00B53F4E" w:rsidP="00B03CC5" w:rsidRDefault="00F364C5" w14:paraId="4D46C3F4" w14:textId="4E920A21">
                <w:pPr>
                  <w:pStyle w:val="Heading3"/>
                  <w:rPr>
                    <w:rFonts w:ascii="Segoe UI" w:hAnsi="Segoe UI" w:eastAsia="Times New Roman" w:cs="Segoe UI"/>
                    <w:color w:val="000000"/>
                  </w:rPr>
                </w:pPr>
                <w:r w:rsidRPr="00865C8F">
                  <w:rPr>
                    <w:rStyle w:val="PlaceholderText"/>
                    <w:rFonts w:ascii="Segoe UI" w:hAnsi="Segoe UI" w:cs="Segoe UI"/>
                  </w:rPr>
                  <w:t>Click or tap to enter a date.</w:t>
                </w:r>
              </w:p>
            </w:tc>
          </w:sdtContent>
        </w:sdt>
      </w:tr>
      <w:tr w:rsidRPr="00865C8F" w:rsidR="00B53F4E" w:rsidTr="00321293" w14:paraId="0182632C" w14:textId="77777777">
        <w:trPr>
          <w:trHeight w:val="576"/>
        </w:trPr>
        <w:tc>
          <w:tcPr>
            <w:tcW w:w="85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000000" w:fill="auto"/>
          </w:tcPr>
          <w:p w:rsidRPr="00865C8F" w:rsidR="00B53F4E" w:rsidP="00B03CC5" w:rsidRDefault="008B52D8" w14:paraId="3C711988" w14:textId="3172BEC2">
            <w:pPr>
              <w:pStyle w:val="Heading3"/>
              <w:rPr>
                <w:rFonts w:ascii="Segoe UI" w:hAnsi="Segoe UI" w:eastAsia="Times New Roman" w:cs="Segoe UI"/>
                <w:color w:val="000000" w:themeColor="text1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0"/>
            <w:r w:rsidRPr="00865C8F">
              <w:rPr>
                <w:rFonts w:ascii="Segoe UI" w:hAnsi="Segoe UI" w:eastAsia="Times New Roman" w:cs="Segoe UI"/>
                <w:color w:val="000000" w:themeColor="text1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end"/>
            </w:r>
            <w:bookmarkEnd w:id="10"/>
          </w:p>
        </w:tc>
        <w:sdt>
          <w:sdtPr>
            <w:rPr>
              <w:rFonts w:ascii="Segoe UI" w:hAnsi="Segoe UI" w:eastAsia="Times New Roman" w:cs="Segoe UI"/>
              <w:color w:val="000000"/>
            </w:rPr>
            <w:id w:val="1671983576"/>
            <w:placeholder>
              <w:docPart w:val="4E24912D48CC483EB3B73CBDFFD9D7F0"/>
            </w:placeholder>
            <w:showingPlcHdr/>
            <w:date w:fullDate="2024-01-3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  <w:tcBorders>
                  <w:top w:val="single" w:color="A5A5A5" w:themeColor="accent3" w:sz="4" w:space="0"/>
                  <w:left w:val="single" w:color="A5A5A5" w:themeColor="accent3" w:sz="4" w:space="0"/>
                  <w:bottom w:val="single" w:color="A5A5A5" w:themeColor="accent3" w:sz="4" w:space="0"/>
                  <w:right w:val="single" w:color="A5A5A5" w:themeColor="accent3" w:sz="4" w:space="0"/>
                </w:tcBorders>
              </w:tcPr>
              <w:p w:rsidRPr="00865C8F" w:rsidR="00B53F4E" w:rsidP="00B03CC5" w:rsidRDefault="00776769" w14:paraId="59ED5929" w14:textId="3EF012FE">
                <w:pPr>
                  <w:pStyle w:val="Heading3"/>
                  <w:rPr>
                    <w:rFonts w:ascii="Segoe UI" w:hAnsi="Segoe UI" w:eastAsia="Times New Roman" w:cs="Segoe UI"/>
                    <w:color w:val="000000"/>
                  </w:rPr>
                </w:pPr>
                <w:r w:rsidRPr="00865C8F">
                  <w:rPr>
                    <w:rStyle w:val="PlaceholderText"/>
                    <w:rFonts w:ascii="Segoe UI" w:hAnsi="Segoe UI" w:cs="Segoe UI"/>
                  </w:rPr>
                  <w:t>Click or tap to enter a date.</w:t>
                </w:r>
              </w:p>
            </w:tc>
          </w:sdtContent>
        </w:sdt>
      </w:tr>
      <w:tr w:rsidRPr="00865C8F" w:rsidR="00C357A2" w:rsidTr="00321293" w14:paraId="2A80538B" w14:textId="77777777">
        <w:trPr>
          <w:trHeight w:val="576"/>
        </w:trPr>
        <w:tc>
          <w:tcPr>
            <w:tcW w:w="85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000000" w:fill="auto"/>
          </w:tcPr>
          <w:p w:rsidRPr="00865C8F" w:rsidR="00C357A2" w:rsidP="00B03CC5" w:rsidRDefault="008B52D8" w14:paraId="02234A55" w14:textId="554E1CEA">
            <w:pPr>
              <w:pStyle w:val="Heading3"/>
              <w:rPr>
                <w:rFonts w:ascii="Segoe UI" w:hAnsi="Segoe UI" w:eastAsia="Times New Roman" w:cs="Segoe UI"/>
                <w:color w:val="000000" w:themeColor="text1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1"/>
            <w:r w:rsidRPr="00865C8F">
              <w:rPr>
                <w:rFonts w:ascii="Segoe UI" w:hAnsi="Segoe UI" w:eastAsia="Times New Roman" w:cs="Segoe UI"/>
                <w:color w:val="000000" w:themeColor="text1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end"/>
            </w:r>
            <w:bookmarkEnd w:id="11"/>
          </w:p>
        </w:tc>
        <w:sdt>
          <w:sdtPr>
            <w:rPr>
              <w:rFonts w:ascii="Segoe UI" w:hAnsi="Segoe UI" w:eastAsia="Times New Roman" w:cs="Segoe UI"/>
              <w:color w:val="000000"/>
            </w:rPr>
            <w:id w:val="1143159014"/>
            <w:placeholder>
              <w:docPart w:val="61BFA8344B5E431684EAD1A879008A91"/>
            </w:placeholder>
            <w:showingPlcHdr/>
            <w:date w:fullDate="2024-01-0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  <w:tcBorders>
                  <w:top w:val="single" w:color="A5A5A5" w:themeColor="accent3" w:sz="4" w:space="0"/>
                  <w:left w:val="single" w:color="A5A5A5" w:themeColor="accent3" w:sz="4" w:space="0"/>
                  <w:bottom w:val="single" w:color="A5A5A5" w:themeColor="accent3" w:sz="4" w:space="0"/>
                  <w:right w:val="single" w:color="A5A5A5" w:themeColor="accent3" w:sz="4" w:space="0"/>
                </w:tcBorders>
              </w:tcPr>
              <w:p w:rsidRPr="00865C8F" w:rsidR="00C357A2" w:rsidP="00B03CC5" w:rsidRDefault="00776769" w14:paraId="1EE74CF7" w14:textId="712292AF">
                <w:pPr>
                  <w:pStyle w:val="Heading3"/>
                  <w:rPr>
                    <w:rFonts w:ascii="Segoe UI" w:hAnsi="Segoe UI" w:eastAsia="Times New Roman" w:cs="Segoe UI"/>
                    <w:color w:val="000000"/>
                  </w:rPr>
                </w:pPr>
                <w:r w:rsidRPr="00865C8F">
                  <w:rPr>
                    <w:rStyle w:val="PlaceholderText"/>
                    <w:rFonts w:ascii="Segoe UI" w:hAnsi="Segoe UI" w:cs="Segoe UI"/>
                  </w:rPr>
                  <w:t>Click or tap to enter a date.</w:t>
                </w:r>
              </w:p>
            </w:tc>
          </w:sdtContent>
        </w:sdt>
      </w:tr>
      <w:tr w:rsidRPr="00865C8F" w:rsidR="00B03CC5" w:rsidTr="00321293" w14:paraId="59585AC6" w14:textId="77777777">
        <w:trPr>
          <w:trHeight w:val="576"/>
        </w:trPr>
        <w:tc>
          <w:tcPr>
            <w:tcW w:w="85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000000" w:fill="auto"/>
          </w:tcPr>
          <w:p w:rsidRPr="00865C8F" w:rsidR="00B03CC5" w:rsidP="00B03CC5" w:rsidRDefault="008B52D8" w14:paraId="315A8A2B" w14:textId="1B1BA108">
            <w:pPr>
              <w:pStyle w:val="Heading3"/>
              <w:rPr>
                <w:rFonts w:ascii="Segoe UI" w:hAnsi="Segoe UI" w:eastAsia="Times New Roman" w:cs="Segoe UI"/>
                <w:color w:val="000000" w:themeColor="text1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2"/>
            <w:r w:rsidRPr="00865C8F">
              <w:rPr>
                <w:rFonts w:ascii="Segoe UI" w:hAnsi="Segoe UI" w:eastAsia="Times New Roman" w:cs="Segoe UI"/>
                <w:color w:val="000000" w:themeColor="text1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end"/>
            </w:r>
            <w:bookmarkEnd w:id="12"/>
          </w:p>
        </w:tc>
        <w:sdt>
          <w:sdtPr>
            <w:rPr>
              <w:rFonts w:ascii="Segoe UI" w:hAnsi="Segoe UI" w:eastAsia="Times New Roman" w:cs="Segoe UI"/>
              <w:color w:val="000000"/>
            </w:rPr>
            <w:id w:val="1338967599"/>
            <w:placeholder>
              <w:docPart w:val="6FA4136B409E4BDFAA74DCFB894620B2"/>
            </w:placeholder>
            <w:showingPlcHdr/>
            <w:date w:fullDate="2024-01-18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  <w:tcBorders>
                  <w:top w:val="single" w:color="A5A5A5" w:themeColor="accent3" w:sz="4" w:space="0"/>
                  <w:left w:val="single" w:color="A5A5A5" w:themeColor="accent3" w:sz="4" w:space="0"/>
                  <w:bottom w:val="single" w:color="A5A5A5" w:themeColor="accent3" w:sz="4" w:space="0"/>
                  <w:right w:val="single" w:color="A5A5A5" w:themeColor="accent3" w:sz="4" w:space="0"/>
                </w:tcBorders>
              </w:tcPr>
              <w:p w:rsidRPr="00865C8F" w:rsidR="00B03CC5" w:rsidP="00B03CC5" w:rsidRDefault="00776769" w14:paraId="79735A33" w14:textId="43D3CEEA">
                <w:pPr>
                  <w:pStyle w:val="Heading3"/>
                  <w:rPr>
                    <w:rFonts w:ascii="Segoe UI" w:hAnsi="Segoe UI" w:eastAsia="Times New Roman" w:cs="Segoe UI"/>
                    <w:color w:val="000000"/>
                  </w:rPr>
                </w:pPr>
                <w:r w:rsidRPr="00865C8F">
                  <w:rPr>
                    <w:rStyle w:val="PlaceholderText"/>
                    <w:rFonts w:ascii="Segoe UI" w:hAnsi="Segoe UI" w:cs="Segoe UI"/>
                  </w:rPr>
                  <w:t>Click or tap to enter a date.</w:t>
                </w:r>
              </w:p>
            </w:tc>
          </w:sdtContent>
        </w:sdt>
      </w:tr>
      <w:tr w:rsidRPr="00865C8F" w:rsidR="00B03CC5" w:rsidTr="00321293" w14:paraId="2E228898" w14:textId="77777777">
        <w:trPr>
          <w:trHeight w:val="576"/>
        </w:trPr>
        <w:tc>
          <w:tcPr>
            <w:tcW w:w="85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000000" w:fill="auto"/>
          </w:tcPr>
          <w:p w:rsidRPr="00865C8F" w:rsidR="00B03CC5" w:rsidP="00B03CC5" w:rsidRDefault="008B52D8" w14:paraId="79295A17" w14:textId="240454F0">
            <w:pPr>
              <w:pStyle w:val="Heading3"/>
              <w:rPr>
                <w:rFonts w:ascii="Segoe UI" w:hAnsi="Segoe UI" w:eastAsia="Times New Roman" w:cs="Segoe UI"/>
                <w:color w:val="000000" w:themeColor="text1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3"/>
            <w:r w:rsidRPr="00865C8F">
              <w:rPr>
                <w:rFonts w:ascii="Segoe UI" w:hAnsi="Segoe UI" w:eastAsia="Times New Roman" w:cs="Segoe UI"/>
                <w:color w:val="000000" w:themeColor="text1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end"/>
            </w:r>
            <w:bookmarkEnd w:id="13"/>
          </w:p>
        </w:tc>
        <w:sdt>
          <w:sdtPr>
            <w:rPr>
              <w:rFonts w:ascii="Segoe UI" w:hAnsi="Segoe UI" w:eastAsia="Times New Roman" w:cs="Segoe UI"/>
              <w:color w:val="000000"/>
            </w:rPr>
            <w:id w:val="-1202624814"/>
            <w:placeholder>
              <w:docPart w:val="0DA450AB4B3449B9A8B405633ED492F4"/>
            </w:placeholder>
            <w:showingPlcHdr/>
            <w:date w:fullDate="2024-01-2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  <w:tcBorders>
                  <w:top w:val="single" w:color="A5A5A5" w:themeColor="accent3" w:sz="4" w:space="0"/>
                  <w:left w:val="single" w:color="A5A5A5" w:themeColor="accent3" w:sz="4" w:space="0"/>
                  <w:bottom w:val="single" w:color="A5A5A5" w:themeColor="accent3" w:sz="4" w:space="0"/>
                  <w:right w:val="single" w:color="A5A5A5" w:themeColor="accent3" w:sz="4" w:space="0"/>
                </w:tcBorders>
              </w:tcPr>
              <w:p w:rsidRPr="00865C8F" w:rsidR="00B03CC5" w:rsidP="00B03CC5" w:rsidRDefault="00776769" w14:paraId="4272187F" w14:textId="37C55D7B">
                <w:pPr>
                  <w:pStyle w:val="Heading3"/>
                  <w:rPr>
                    <w:rFonts w:ascii="Segoe UI" w:hAnsi="Segoe UI" w:eastAsia="Times New Roman" w:cs="Segoe UI"/>
                    <w:color w:val="000000"/>
                  </w:rPr>
                </w:pPr>
                <w:r w:rsidRPr="00865C8F">
                  <w:rPr>
                    <w:rStyle w:val="PlaceholderText"/>
                    <w:rFonts w:ascii="Segoe UI" w:hAnsi="Segoe UI" w:cs="Segoe UI"/>
                  </w:rPr>
                  <w:t>Click or tap to enter a date.</w:t>
                </w:r>
              </w:p>
            </w:tc>
          </w:sdtContent>
        </w:sdt>
      </w:tr>
      <w:tr w:rsidRPr="00865C8F" w:rsidR="00B03CC5" w:rsidTr="00321293" w14:paraId="690ADE84" w14:textId="77777777">
        <w:trPr>
          <w:trHeight w:val="576"/>
        </w:trPr>
        <w:tc>
          <w:tcPr>
            <w:tcW w:w="85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000000" w:fill="auto"/>
          </w:tcPr>
          <w:p w:rsidRPr="00865C8F" w:rsidR="00B03CC5" w:rsidP="00B03CC5" w:rsidRDefault="00863DD5" w14:paraId="7DDEFB7E" w14:textId="352758D7">
            <w:pPr>
              <w:pStyle w:val="Heading3"/>
              <w:rPr>
                <w:rFonts w:ascii="Segoe UI" w:hAnsi="Segoe UI" w:eastAsia="Times New Roman" w:cs="Segoe UI"/>
                <w:color w:val="000000" w:themeColor="text1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name="Text39" w:id="14"/>
            <w:r w:rsidRPr="00865C8F">
              <w:rPr>
                <w:rFonts w:ascii="Segoe UI" w:hAnsi="Segoe UI" w:eastAsia="Times New Roman" w:cs="Segoe UI"/>
                <w:color w:val="000000" w:themeColor="text1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end"/>
            </w:r>
            <w:bookmarkEnd w:id="14"/>
          </w:p>
        </w:tc>
        <w:sdt>
          <w:sdtPr>
            <w:rPr>
              <w:rFonts w:ascii="Segoe UI" w:hAnsi="Segoe UI" w:eastAsia="Times New Roman" w:cs="Segoe UI"/>
              <w:color w:val="000000"/>
            </w:rPr>
            <w:id w:val="1403488420"/>
            <w:placeholder>
              <w:docPart w:val="74486B791F134F52B9171D704D431BDE"/>
            </w:placeholder>
            <w:showingPlcHdr/>
            <w:date w:fullDate="2024-01-2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  <w:tcBorders>
                  <w:top w:val="single" w:color="A5A5A5" w:themeColor="accent3" w:sz="4" w:space="0"/>
                  <w:left w:val="single" w:color="A5A5A5" w:themeColor="accent3" w:sz="4" w:space="0"/>
                  <w:bottom w:val="single" w:color="A5A5A5" w:themeColor="accent3" w:sz="4" w:space="0"/>
                  <w:right w:val="single" w:color="A5A5A5" w:themeColor="accent3" w:sz="4" w:space="0"/>
                </w:tcBorders>
              </w:tcPr>
              <w:p w:rsidRPr="00865C8F" w:rsidR="00B03CC5" w:rsidP="00B03CC5" w:rsidRDefault="00776769" w14:paraId="6E630D87" w14:textId="26C5AD7D">
                <w:pPr>
                  <w:pStyle w:val="Heading3"/>
                  <w:rPr>
                    <w:rFonts w:ascii="Segoe UI" w:hAnsi="Segoe UI" w:eastAsia="Times New Roman" w:cs="Segoe UI"/>
                    <w:color w:val="000000"/>
                  </w:rPr>
                </w:pPr>
                <w:r w:rsidRPr="00865C8F">
                  <w:rPr>
                    <w:rStyle w:val="PlaceholderText"/>
                    <w:rFonts w:ascii="Segoe UI" w:hAnsi="Segoe UI" w:cs="Segoe UI"/>
                  </w:rPr>
                  <w:t>Click or tap to enter a date.</w:t>
                </w:r>
              </w:p>
            </w:tc>
          </w:sdtContent>
        </w:sdt>
      </w:tr>
      <w:tr w:rsidRPr="00865C8F" w:rsidR="00B03CC5" w:rsidTr="00321293" w14:paraId="7C050531" w14:textId="77777777">
        <w:trPr>
          <w:trHeight w:val="576"/>
        </w:trPr>
        <w:tc>
          <w:tcPr>
            <w:tcW w:w="85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000000" w:fill="auto"/>
          </w:tcPr>
          <w:p w:rsidRPr="00865C8F" w:rsidR="00B03CC5" w:rsidP="00B03CC5" w:rsidRDefault="00863DD5" w14:paraId="70378645" w14:textId="66B2761A">
            <w:pPr>
              <w:pStyle w:val="Heading3"/>
              <w:rPr>
                <w:rFonts w:ascii="Segoe UI" w:hAnsi="Segoe UI" w:eastAsia="Times New Roman" w:cs="Segoe UI"/>
                <w:color w:val="000000" w:themeColor="text1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name="Text40" w:id="15"/>
            <w:r w:rsidRPr="00865C8F">
              <w:rPr>
                <w:rFonts w:ascii="Segoe UI" w:hAnsi="Segoe UI" w:eastAsia="Times New Roman" w:cs="Segoe UI"/>
                <w:color w:val="000000" w:themeColor="text1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</w:rPr>
              <w:fldChar w:fldCharType="end"/>
            </w:r>
            <w:bookmarkEnd w:id="15"/>
          </w:p>
        </w:tc>
        <w:sdt>
          <w:sdtPr>
            <w:rPr>
              <w:rFonts w:ascii="Segoe UI" w:hAnsi="Segoe UI" w:eastAsia="Times New Roman" w:cs="Segoe UI"/>
              <w:color w:val="000000"/>
            </w:rPr>
            <w:id w:val="190972811"/>
            <w:placeholder>
              <w:docPart w:val="A6A089A18BB74ED98B0DE2519B27DAEE"/>
            </w:placeholder>
            <w:showingPlcHdr/>
            <w:date w:fullDate="2024-01-0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10" w:type="dxa"/>
                <w:tcBorders>
                  <w:top w:val="single" w:color="A5A5A5" w:themeColor="accent3" w:sz="4" w:space="0"/>
                  <w:left w:val="single" w:color="A5A5A5" w:themeColor="accent3" w:sz="4" w:space="0"/>
                  <w:bottom w:val="single" w:color="A5A5A5" w:themeColor="accent3" w:sz="4" w:space="0"/>
                  <w:right w:val="single" w:color="A5A5A5" w:themeColor="accent3" w:sz="4" w:space="0"/>
                </w:tcBorders>
              </w:tcPr>
              <w:p w:rsidRPr="00865C8F" w:rsidR="00B03CC5" w:rsidP="00B03CC5" w:rsidRDefault="00776769" w14:paraId="1D26FEAD" w14:textId="69FBF633">
                <w:pPr>
                  <w:pStyle w:val="Heading3"/>
                  <w:rPr>
                    <w:rFonts w:ascii="Segoe UI" w:hAnsi="Segoe UI" w:eastAsia="Times New Roman" w:cs="Segoe UI"/>
                    <w:color w:val="000000"/>
                  </w:rPr>
                </w:pPr>
                <w:r w:rsidRPr="00865C8F">
                  <w:rPr>
                    <w:rStyle w:val="PlaceholderText"/>
                    <w:rFonts w:ascii="Segoe UI" w:hAnsi="Segoe UI" w:cs="Segoe UI"/>
                  </w:rPr>
                  <w:t>Click or tap to enter a date.</w:t>
                </w:r>
              </w:p>
            </w:tc>
          </w:sdtContent>
        </w:sdt>
      </w:tr>
    </w:tbl>
    <w:p w:rsidR="00B17DF9" w:rsidP="00B17DF9" w:rsidRDefault="00B17DF9" w14:paraId="61E272D3" w14:textId="77777777">
      <w:pPr>
        <w:rPr>
          <w:rFonts w:ascii="Segoe UI" w:hAnsi="Segoe UI" w:cs="Segoe UI"/>
        </w:rPr>
      </w:pPr>
    </w:p>
    <w:p w:rsidRPr="00865C8F" w:rsidR="00AA0E2B" w:rsidP="58C25DB4" w:rsidRDefault="00AA0E2B" w14:paraId="7D63A0F7" w14:textId="1BBD606B">
      <w:pPr>
        <w:rPr>
          <w:rFonts w:ascii="Segoe UI" w:hAnsi="Segoe UI" w:cs="Segoe UI"/>
        </w:rPr>
      </w:pPr>
    </w:p>
    <w:p w:rsidRPr="00865C8F" w:rsidR="00B73847" w:rsidP="003A0EF9" w:rsidRDefault="003D49E6" w14:paraId="1658AAED" w14:textId="6371BF25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00865C8F">
        <w:rPr>
          <w:rFonts w:ascii="Segoe UI" w:hAnsi="Segoe UI" w:cs="Segoe UI"/>
          <w:b/>
          <w:bCs/>
          <w:noProof/>
        </w:rPr>
        <w:t>How will you allocate the awarded funds?</w:t>
      </w:r>
    </w:p>
    <w:p w:rsidRPr="00865C8F" w:rsidR="004943DA" w:rsidP="00182567" w:rsidRDefault="004943DA" w14:paraId="384DFA25" w14:textId="69B61F6B">
      <w:pPr>
        <w:ind w:left="360" w:firstLine="96"/>
        <w:rPr>
          <w:rFonts w:ascii="Segoe UI" w:hAnsi="Segoe UI" w:cs="Segoe UI"/>
          <w:noProof/>
        </w:rPr>
      </w:pPr>
      <w:r w:rsidRPr="00865C8F">
        <w:rPr>
          <w:rFonts w:ascii="Segoe UI" w:hAnsi="Segoe UI" w:cs="Segoe UI"/>
          <w:noProof/>
        </w:rPr>
        <w:t xml:space="preserve">(Please list </w:t>
      </w:r>
      <w:r w:rsidRPr="00865C8F" w:rsidR="00E24B81">
        <w:rPr>
          <w:rFonts w:ascii="Segoe UI" w:hAnsi="Segoe UI" w:cs="Segoe UI"/>
          <w:noProof/>
        </w:rPr>
        <w:t xml:space="preserve">any </w:t>
      </w:r>
      <w:r w:rsidRPr="00865C8F">
        <w:rPr>
          <w:rFonts w:ascii="Segoe UI" w:hAnsi="Segoe UI" w:cs="Segoe UI"/>
          <w:noProof/>
        </w:rPr>
        <w:t>additional revenue sources used to suppor</w:t>
      </w:r>
      <w:r w:rsidRPr="00865C8F" w:rsidR="00456D8A">
        <w:rPr>
          <w:rFonts w:ascii="Segoe UI" w:hAnsi="Segoe UI" w:cs="Segoe UI"/>
          <w:noProof/>
        </w:rPr>
        <w:t>t</w:t>
      </w:r>
      <w:r w:rsidRPr="00865C8F">
        <w:rPr>
          <w:rFonts w:ascii="Segoe UI" w:hAnsi="Segoe UI" w:cs="Segoe UI"/>
          <w:noProof/>
        </w:rPr>
        <w:t xml:space="preserve"> this program</w:t>
      </w:r>
      <w:r w:rsidRPr="00865C8F" w:rsidR="00456D8A">
        <w:rPr>
          <w:rFonts w:ascii="Segoe UI" w:hAnsi="Segoe UI" w:cs="Segoe UI"/>
          <w:noProof/>
        </w:rPr>
        <w:t xml:space="preserve"> and show proposed expense</w:t>
      </w:r>
      <w:r w:rsidRPr="00865C8F" w:rsidR="0019409C">
        <w:rPr>
          <w:rFonts w:ascii="Segoe UI" w:hAnsi="Segoe UI" w:cs="Segoe UI"/>
          <w:noProof/>
        </w:rPr>
        <w:t>s</w:t>
      </w:r>
      <w:r w:rsidR="00182567">
        <w:rPr>
          <w:rFonts w:ascii="Segoe UI" w:hAnsi="Segoe UI" w:cs="Segoe UI"/>
          <w:noProof/>
        </w:rPr>
        <w:t xml:space="preserve"> </w:t>
      </w:r>
      <w:r w:rsidRPr="00865C8F" w:rsidR="0019409C">
        <w:rPr>
          <w:rFonts w:ascii="Segoe UI" w:hAnsi="Segoe UI" w:cs="Segoe UI"/>
          <w:noProof/>
        </w:rPr>
        <w:t>by</w:t>
      </w:r>
      <w:r w:rsidRPr="00865C8F" w:rsidR="00B17DF9">
        <w:rPr>
          <w:rFonts w:ascii="Segoe UI" w:hAnsi="Segoe UI" w:cs="Segoe UI"/>
          <w:noProof/>
        </w:rPr>
        <w:t xml:space="preserve"> </w:t>
      </w:r>
      <w:r w:rsidRPr="00865C8F" w:rsidR="0019409C">
        <w:rPr>
          <w:rFonts w:ascii="Segoe UI" w:hAnsi="Segoe UI" w:cs="Segoe UI"/>
          <w:noProof/>
        </w:rPr>
        <w:t>catergory</w:t>
      </w:r>
      <w:r w:rsidRPr="00865C8F" w:rsidR="004841BC">
        <w:rPr>
          <w:rFonts w:ascii="Segoe UI" w:hAnsi="Segoe UI" w:cs="Segoe UI"/>
          <w:noProof/>
        </w:rPr>
        <w:t xml:space="preserve"> </w:t>
      </w:r>
      <w:r w:rsidRPr="00865C8F" w:rsidR="00296E46">
        <w:rPr>
          <w:rFonts w:ascii="Segoe UI" w:hAnsi="Segoe UI" w:cs="Segoe UI"/>
          <w:noProof/>
        </w:rPr>
        <w:t xml:space="preserve">from </w:t>
      </w:r>
      <w:r w:rsidR="00182567">
        <w:rPr>
          <w:rFonts w:ascii="Segoe UI" w:hAnsi="Segoe UI" w:cs="Segoe UI"/>
          <w:noProof/>
        </w:rPr>
        <w:t>C</w:t>
      </w:r>
      <w:r w:rsidRPr="00865C8F" w:rsidR="00296E46">
        <w:rPr>
          <w:rFonts w:ascii="Segoe UI" w:hAnsi="Segoe UI" w:cs="Segoe UI"/>
          <w:noProof/>
        </w:rPr>
        <w:t>ounty awarded funds</w:t>
      </w:r>
      <w:r w:rsidRPr="00865C8F">
        <w:rPr>
          <w:rFonts w:ascii="Segoe UI" w:hAnsi="Segoe UI" w:cs="Segoe UI"/>
          <w:noProof/>
        </w:rPr>
        <w:t>)</w:t>
      </w:r>
    </w:p>
    <w:tbl>
      <w:tblPr>
        <w:tblW w:w="11132" w:type="dxa"/>
        <w:tblInd w:w="113" w:type="dxa"/>
        <w:tblLook w:val="04A0" w:firstRow="1" w:lastRow="0" w:firstColumn="1" w:lastColumn="0" w:noHBand="0" w:noVBand="1"/>
      </w:tblPr>
      <w:tblGrid>
        <w:gridCol w:w="3662"/>
        <w:gridCol w:w="1904"/>
        <w:gridCol w:w="3676"/>
        <w:gridCol w:w="1890"/>
      </w:tblGrid>
      <w:tr w:rsidRPr="00865C8F" w:rsidR="00B73847" w14:paraId="43C55395" w14:textId="77777777">
        <w:trPr>
          <w:trHeight w:val="432"/>
        </w:trPr>
        <w:tc>
          <w:tcPr>
            <w:tcW w:w="5566" w:type="dxa"/>
            <w:gridSpan w:val="2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323E4F" w:themeFill="text2" w:themeFillShade="BF"/>
            <w:vAlign w:val="center"/>
          </w:tcPr>
          <w:p w:rsidRPr="00865C8F" w:rsidR="00B73847" w:rsidRDefault="00A07117" w14:paraId="63ED69B1" w14:textId="77777777">
            <w:pPr>
              <w:ind w:right="80"/>
              <w:jc w:val="center"/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t>REVENUE</w:t>
            </w:r>
          </w:p>
          <w:p w:rsidRPr="00865C8F" w:rsidR="00A07117" w:rsidRDefault="00A07117" w14:paraId="707CBD85" w14:textId="56DFA9A1">
            <w:pPr>
              <w:ind w:right="80"/>
              <w:jc w:val="center"/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566" w:type="dxa"/>
            <w:gridSpan w:val="2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323E4F" w:themeFill="text2" w:themeFillShade="BF"/>
            <w:vAlign w:val="center"/>
          </w:tcPr>
          <w:p w:rsidRPr="00865C8F" w:rsidR="00B73847" w:rsidRDefault="00B73847" w14:paraId="7C7F895B" w14:textId="77777777">
            <w:pPr>
              <w:ind w:right="80"/>
              <w:jc w:val="center"/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t>EXPENSE</w:t>
            </w:r>
          </w:p>
        </w:tc>
      </w:tr>
      <w:tr w:rsidRPr="00865C8F" w:rsidR="00B73847" w14:paraId="6C9C4417" w14:textId="77777777">
        <w:trPr>
          <w:trHeight w:val="432"/>
        </w:trPr>
        <w:tc>
          <w:tcPr>
            <w:tcW w:w="3662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44546A" w:themeFill="text2"/>
            <w:vAlign w:val="center"/>
          </w:tcPr>
          <w:p w:rsidRPr="00865C8F" w:rsidR="00B73847" w:rsidRDefault="00B73847" w14:paraId="042447C9" w14:textId="77777777">
            <w:pPr>
              <w:jc w:val="center"/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t>SOURCES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44546A" w:themeFill="text2"/>
            <w:vAlign w:val="center"/>
          </w:tcPr>
          <w:p w:rsidRPr="00865C8F" w:rsidR="00B73847" w:rsidRDefault="00B73847" w14:paraId="7EE29686" w14:textId="77777777">
            <w:pPr>
              <w:ind w:right="80"/>
              <w:jc w:val="center"/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t>AMOUNT</w:t>
            </w:r>
          </w:p>
        </w:tc>
        <w:tc>
          <w:tcPr>
            <w:tcW w:w="3676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44546A" w:themeFill="text2"/>
            <w:vAlign w:val="center"/>
          </w:tcPr>
          <w:p w:rsidRPr="00865C8F" w:rsidR="00B73847" w:rsidRDefault="00B73847" w14:paraId="55B58ED6" w14:textId="77777777">
            <w:pPr>
              <w:ind w:right="80"/>
              <w:jc w:val="center"/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t>USES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44546A" w:themeFill="text2"/>
            <w:vAlign w:val="center"/>
          </w:tcPr>
          <w:p w:rsidRPr="00865C8F" w:rsidR="00B73847" w:rsidRDefault="00B73847" w14:paraId="313580D5" w14:textId="77777777">
            <w:pPr>
              <w:ind w:right="80"/>
              <w:jc w:val="center"/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t>AMOUNT</w:t>
            </w:r>
          </w:p>
        </w:tc>
      </w:tr>
      <w:tr w:rsidRPr="00865C8F" w:rsidR="00B73847" w14:paraId="363B8E75" w14:textId="77777777">
        <w:trPr>
          <w:trHeight w:val="432"/>
        </w:trPr>
        <w:tc>
          <w:tcPr>
            <w:tcW w:w="3662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auto"/>
            <w:vAlign w:val="center"/>
          </w:tcPr>
          <w:p w:rsidRPr="00865C8F" w:rsidR="00B73847" w:rsidRDefault="00770F79" w14:paraId="41ED28F5" w14:textId="464FE043">
            <w:pPr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name="Text36" w:id="16"/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904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B73847" w:rsidRDefault="00B73847" w14:paraId="4249098F" w14:textId="244AF648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</w:p>
        </w:tc>
        <w:tc>
          <w:tcPr>
            <w:tcW w:w="3676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vAlign w:val="center"/>
          </w:tcPr>
          <w:p w:rsidRPr="00865C8F" w:rsidR="00B73847" w:rsidRDefault="00B73847" w14:paraId="07008287" w14:textId="54B6B958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B73847" w:rsidRDefault="00863DD5" w14:paraId="399C24C6" w14:textId="13BBB7D7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41" w:id="17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17"/>
          </w:p>
        </w:tc>
      </w:tr>
      <w:tr w:rsidRPr="00865C8F" w:rsidR="00E4196C" w14:paraId="267B6330" w14:textId="77777777">
        <w:trPr>
          <w:trHeight w:val="432"/>
        </w:trPr>
        <w:tc>
          <w:tcPr>
            <w:tcW w:w="3662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auto"/>
            <w:vAlign w:val="center"/>
          </w:tcPr>
          <w:p w:rsidRPr="00865C8F" w:rsidR="00E4196C" w:rsidRDefault="00E4196C" w14:paraId="470B5AC8" w14:textId="015B3D4A">
            <w:pPr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E4196C" w:rsidRDefault="00E4196C" w14:paraId="19A681F3" w14:textId="6AD6FD0D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</w:p>
        </w:tc>
        <w:tc>
          <w:tcPr>
            <w:tcW w:w="3676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vAlign w:val="center"/>
          </w:tcPr>
          <w:p w:rsidRPr="00865C8F" w:rsidR="00E4196C" w:rsidRDefault="00E4196C" w14:paraId="23D41235" w14:textId="68C4000B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E4196C" w:rsidRDefault="00E4196C" w14:paraId="19CB474F" w14:textId="23887905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</w:p>
        </w:tc>
      </w:tr>
      <w:tr w:rsidRPr="00865C8F" w:rsidR="00B73847" w14:paraId="7234DEC5" w14:textId="77777777">
        <w:trPr>
          <w:trHeight w:val="432"/>
        </w:trPr>
        <w:tc>
          <w:tcPr>
            <w:tcW w:w="3662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auto"/>
            <w:vAlign w:val="center"/>
          </w:tcPr>
          <w:p w:rsidRPr="00865C8F" w:rsidR="00B73847" w:rsidRDefault="00132379" w14:paraId="18FA0EED" w14:textId="5E7088A9">
            <w:pPr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name="Text28" w:id="18"/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904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B73847" w:rsidRDefault="00863DD5" w14:paraId="4C1B5045" w14:textId="539FA579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50" w:id="19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3676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vAlign w:val="center"/>
          </w:tcPr>
          <w:p w:rsidRPr="00865C8F" w:rsidR="00B73847" w:rsidRDefault="0034794B" w14:paraId="4EE34D6B" w14:textId="5F4C5070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name="Text35" w:id="20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20"/>
            <w:r w:rsidRPr="00865C8F" w:rsidR="00CC6B29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B73847" w:rsidRDefault="00863DD5" w14:paraId="011DE05C" w14:textId="45976AFD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43" w:id="21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21"/>
          </w:p>
        </w:tc>
      </w:tr>
      <w:tr w:rsidRPr="00865C8F" w:rsidR="00B73847" w14:paraId="7450DFE9" w14:textId="77777777">
        <w:trPr>
          <w:trHeight w:val="432"/>
        </w:trPr>
        <w:tc>
          <w:tcPr>
            <w:tcW w:w="3662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auto"/>
            <w:vAlign w:val="center"/>
          </w:tcPr>
          <w:p w:rsidRPr="00865C8F" w:rsidR="00B73847" w:rsidRDefault="00132379" w14:paraId="715311FE" w14:textId="3A3D3E8D">
            <w:pPr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name="Text29" w:id="22"/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904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B73847" w:rsidRDefault="00863DD5" w14:paraId="1AE62E58" w14:textId="511AAF14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51" w:id="23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676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vAlign w:val="center"/>
          </w:tcPr>
          <w:p w:rsidRPr="00865C8F" w:rsidR="00B73847" w:rsidRDefault="00132379" w14:paraId="0B8C9D32" w14:textId="48963491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name="Text31" w:id="24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24"/>
            <w:r w:rsidRPr="00865C8F" w:rsidR="009D4B0D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B73847" w:rsidRDefault="00B73847" w14:paraId="2C77359F" w14:textId="3E5E7408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</w:p>
        </w:tc>
      </w:tr>
      <w:tr w:rsidRPr="00865C8F" w:rsidR="00B73847" w14:paraId="5A7B6F52" w14:textId="77777777">
        <w:trPr>
          <w:trHeight w:val="432"/>
        </w:trPr>
        <w:tc>
          <w:tcPr>
            <w:tcW w:w="3662" w:type="dxa"/>
            <w:tcBorders>
              <w:top w:val="nil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auto"/>
            <w:vAlign w:val="center"/>
          </w:tcPr>
          <w:p w:rsidRPr="00865C8F" w:rsidR="00B73847" w:rsidRDefault="00132379" w14:paraId="5DAAF4F7" w14:textId="6CECDDB5">
            <w:pPr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name="Text30" w:id="25"/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 w:themeColor="text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 w:themeColor="text1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904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B73847" w:rsidRDefault="00863DD5" w14:paraId="0284835F" w14:textId="74C4A87D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52" w:id="26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676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vAlign w:val="center"/>
          </w:tcPr>
          <w:p w:rsidRPr="00865C8F" w:rsidR="00B73847" w:rsidRDefault="00132379" w14:paraId="30B08C9C" w14:textId="13820754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name="Text32" w:id="27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1890" w:type="dxa"/>
            <w:tcBorders>
              <w:top w:val="nil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2F2F2" w:themeFill="background1" w:themeFillShade="F2"/>
            <w:vAlign w:val="center"/>
          </w:tcPr>
          <w:p w:rsidRPr="00865C8F" w:rsidR="00B73847" w:rsidRDefault="00863DD5" w14:paraId="000EFFE4" w14:textId="01484868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45" w:id="28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28"/>
          </w:p>
        </w:tc>
      </w:tr>
      <w:tr w:rsidRPr="00865C8F" w:rsidR="00B73847" w14:paraId="758A774D" w14:textId="77777777">
        <w:trPr>
          <w:trHeight w:val="432"/>
        </w:trPr>
        <w:tc>
          <w:tcPr>
            <w:tcW w:w="366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8496B0" w:themeFill="text2" w:themeFillTint="99"/>
            <w:vAlign w:val="center"/>
          </w:tcPr>
          <w:p w:rsidRPr="00865C8F" w:rsidR="00B73847" w:rsidRDefault="00B73847" w14:paraId="0223A6E7" w14:textId="77777777">
            <w:pPr>
              <w:ind w:right="80"/>
              <w:jc w:val="right"/>
              <w:rPr>
                <w:rFonts w:ascii="Segoe UI" w:hAnsi="Segoe UI" w:eastAsia="Times New Roman" w:cs="Segoe UI"/>
                <w:b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b/>
                <w:color w:val="FFFFFF" w:themeColor="background1"/>
                <w:sz w:val="18"/>
                <w:szCs w:val="18"/>
              </w:rPr>
              <w:t>TOTAL</w:t>
            </w:r>
          </w:p>
        </w:tc>
        <w:tc>
          <w:tcPr>
            <w:tcW w:w="190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5DCE4" w:themeFill="text2" w:themeFillTint="33"/>
            <w:vAlign w:val="center"/>
          </w:tcPr>
          <w:p w:rsidRPr="00865C8F" w:rsidR="00B73847" w:rsidP="00863DD5" w:rsidRDefault="00863DD5" w14:paraId="2CC6B08E" w14:textId="6976B19D">
            <w:pPr>
              <w:ind w:right="80"/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53" w:id="29"/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FFFFFF" w:themeColor="background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FFFFFF" w:themeColor="background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FFFFFF" w:themeColor="background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FFFFFF" w:themeColor="background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FFFFFF" w:themeColor="background1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FFFFFF" w:themeColor="background1"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367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8496B0" w:themeFill="text2" w:themeFillTint="99"/>
            <w:vAlign w:val="center"/>
          </w:tcPr>
          <w:p w:rsidRPr="00865C8F" w:rsidR="00B73847" w:rsidRDefault="00B73847" w14:paraId="5D6FF9C0" w14:textId="77777777">
            <w:pPr>
              <w:ind w:right="80"/>
              <w:jc w:val="right"/>
              <w:rPr>
                <w:rFonts w:ascii="Segoe UI" w:hAnsi="Segoe UI" w:eastAsia="Times New Roman" w:cs="Segoe UI"/>
                <w:b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b/>
                <w:color w:val="FFFFFF" w:themeColor="background1"/>
                <w:sz w:val="18"/>
                <w:szCs w:val="18"/>
              </w:rPr>
              <w:t>TOTAL</w:t>
            </w:r>
          </w:p>
        </w:tc>
        <w:tc>
          <w:tcPr>
            <w:tcW w:w="18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5DCE4" w:themeFill="text2" w:themeFillTint="33"/>
            <w:vAlign w:val="center"/>
          </w:tcPr>
          <w:p w:rsidRPr="00865C8F" w:rsidR="00B73847" w:rsidRDefault="00863DD5" w14:paraId="2BCD1424" w14:textId="16F1A0A8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47" w:id="30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30"/>
          </w:p>
        </w:tc>
      </w:tr>
      <w:tr w:rsidRPr="00865C8F" w:rsidR="00B73847" w14:paraId="44A8B2A2" w14:textId="77777777">
        <w:trPr>
          <w:trHeight w:val="432"/>
        </w:trPr>
        <w:tc>
          <w:tcPr>
            <w:tcW w:w="9242" w:type="dxa"/>
            <w:gridSpan w:val="3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44546A" w:themeFill="text2"/>
            <w:vAlign w:val="center"/>
          </w:tcPr>
          <w:p w:rsidRPr="00865C8F" w:rsidR="00B73847" w:rsidRDefault="00B73847" w14:paraId="5C0FB716" w14:textId="77777777">
            <w:pPr>
              <w:ind w:right="80"/>
              <w:jc w:val="right"/>
              <w:rPr>
                <w:rFonts w:ascii="Segoe UI" w:hAnsi="Segoe UI" w:eastAsia="Times New Roman" w:cs="Segoe UI"/>
                <w:b/>
                <w:color w:val="FFFFFF" w:themeColor="background1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b/>
                <w:color w:val="FFFFFF" w:themeColor="background1"/>
                <w:sz w:val="18"/>
                <w:szCs w:val="18"/>
              </w:rPr>
              <w:t>NET INCOME</w:t>
            </w:r>
          </w:p>
        </w:tc>
        <w:tc>
          <w:tcPr>
            <w:tcW w:w="189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865C8F" w:rsidR="00B73847" w:rsidRDefault="00863DD5" w14:paraId="61EFB968" w14:textId="14855D81">
            <w:pPr>
              <w:ind w:right="80"/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pP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name="Text46" w:id="31"/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  <w:sz w:val="18"/>
                <w:szCs w:val="18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  <w:sz w:val="18"/>
                <w:szCs w:val="18"/>
              </w:rPr>
              <w:fldChar w:fldCharType="end"/>
            </w:r>
            <w:bookmarkEnd w:id="31"/>
          </w:p>
        </w:tc>
      </w:tr>
    </w:tbl>
    <w:p w:rsidRPr="00865C8F" w:rsidR="00B73847" w:rsidP="00B73847" w:rsidRDefault="00B73847" w14:paraId="7E06CA82" w14:textId="77777777">
      <w:pPr>
        <w:pStyle w:val="Header"/>
        <w:tabs>
          <w:tab w:val="clear" w:pos="4680"/>
          <w:tab w:val="clear" w:pos="9360"/>
        </w:tabs>
        <w:spacing w:line="276" w:lineRule="auto"/>
        <w:rPr>
          <w:rFonts w:ascii="Segoe UI" w:hAnsi="Segoe UI" w:cs="Segoe UI"/>
          <w:b/>
          <w:noProof/>
          <w:color w:val="44546A" w:themeColor="text2"/>
          <w:sz w:val="18"/>
          <w:szCs w:val="18"/>
        </w:rPr>
      </w:pPr>
    </w:p>
    <w:p w:rsidRPr="00865C8F" w:rsidR="00C357A2" w:rsidP="00931AD0" w:rsidRDefault="00C357A2" w14:paraId="163517FE" w14:textId="77777777">
      <w:pPr>
        <w:pStyle w:val="Header"/>
        <w:spacing w:line="276" w:lineRule="auto"/>
        <w:rPr>
          <w:rFonts w:ascii="Segoe UI" w:hAnsi="Segoe UI" w:cs="Segoe UI"/>
          <w:b/>
          <w:noProof/>
          <w:color w:val="44546A" w:themeColor="text2"/>
          <w:sz w:val="18"/>
          <w:szCs w:val="18"/>
        </w:rPr>
      </w:pPr>
    </w:p>
    <w:p w:rsidRPr="00865C8F" w:rsidR="00445182" w:rsidP="003A0EF9" w:rsidRDefault="00855B38" w14:paraId="0C243E95" w14:textId="64701D7A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00865C8F">
        <w:rPr>
          <w:rFonts w:ascii="Segoe UI" w:hAnsi="Segoe UI" w:cs="Segoe UI"/>
          <w:b/>
          <w:bCs/>
          <w:noProof/>
        </w:rPr>
        <w:t xml:space="preserve">Provide additional information to explain the table above if needed. </w:t>
      </w:r>
    </w:p>
    <w:tbl>
      <w:tblPr>
        <w:tblStyle w:val="TableGridLight"/>
        <w:tblW w:w="0" w:type="auto"/>
        <w:tblInd w:w="85" w:type="dxa"/>
        <w:tblLook w:val="04A0" w:firstRow="1" w:lastRow="0" w:firstColumn="1" w:lastColumn="0" w:noHBand="0" w:noVBand="1"/>
      </w:tblPr>
      <w:tblGrid>
        <w:gridCol w:w="11140"/>
      </w:tblGrid>
      <w:tr w:rsidRPr="00865C8F" w:rsidR="00742598" w:rsidTr="00742598" w14:paraId="1CE92663" w14:textId="77777777">
        <w:trPr>
          <w:trHeight w:val="1828"/>
        </w:trPr>
        <w:tc>
          <w:tcPr>
            <w:tcW w:w="11140" w:type="dxa"/>
          </w:tcPr>
          <w:p w:rsidRPr="00865C8F" w:rsidR="00742598" w:rsidP="008175E1" w:rsidRDefault="004F1B27" w14:paraId="298CE2E5" w14:textId="00F1507F">
            <w:pPr>
              <w:pStyle w:val="Heading3"/>
              <w:rPr>
                <w:rFonts w:ascii="Segoe UI" w:hAnsi="Segoe UI" w:cs="Segoe UI"/>
                <w:noProof/>
              </w:rPr>
            </w:pPr>
            <w:r w:rsidRPr="00865C8F">
              <w:rPr>
                <w:rFonts w:ascii="Segoe UI" w:hAnsi="Segoe UI" w:cs="Segoe UI"/>
                <w:noProof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name="Text25" w:id="32"/>
            <w:r w:rsidRPr="00865C8F">
              <w:rPr>
                <w:rFonts w:ascii="Segoe UI" w:hAnsi="Segoe UI" w:cs="Segoe UI"/>
                <w:noProof/>
              </w:rPr>
              <w:instrText xml:space="preserve"> FORMTEXT </w:instrText>
            </w:r>
            <w:r w:rsidRPr="00865C8F">
              <w:rPr>
                <w:rFonts w:ascii="Segoe UI" w:hAnsi="Segoe UI" w:cs="Segoe UI"/>
                <w:noProof/>
              </w:rPr>
            </w:r>
            <w:r w:rsidRPr="00865C8F">
              <w:rPr>
                <w:rFonts w:ascii="Segoe UI" w:hAnsi="Segoe UI" w:cs="Segoe UI"/>
                <w:noProof/>
              </w:rPr>
              <w:fldChar w:fldCharType="separate"/>
            </w:r>
            <w:r w:rsidRPr="00865C8F">
              <w:rPr>
                <w:rFonts w:ascii="Segoe UI" w:hAnsi="Segoe UI" w:cs="Segoe UI"/>
                <w:noProof/>
              </w:rPr>
              <w:t> </w:t>
            </w:r>
            <w:r w:rsidRPr="00865C8F">
              <w:rPr>
                <w:rFonts w:ascii="Segoe UI" w:hAnsi="Segoe UI" w:cs="Segoe UI"/>
                <w:noProof/>
              </w:rPr>
              <w:t> </w:t>
            </w:r>
            <w:r w:rsidRPr="00865C8F">
              <w:rPr>
                <w:rFonts w:ascii="Segoe UI" w:hAnsi="Segoe UI" w:cs="Segoe UI"/>
                <w:noProof/>
              </w:rPr>
              <w:t> </w:t>
            </w:r>
            <w:r w:rsidRPr="00865C8F">
              <w:rPr>
                <w:rFonts w:ascii="Segoe UI" w:hAnsi="Segoe UI" w:cs="Segoe UI"/>
                <w:noProof/>
              </w:rPr>
              <w:t> </w:t>
            </w:r>
            <w:r w:rsidRPr="00865C8F">
              <w:rPr>
                <w:rFonts w:ascii="Segoe UI" w:hAnsi="Segoe UI" w:cs="Segoe UI"/>
                <w:noProof/>
              </w:rPr>
              <w:t> </w:t>
            </w:r>
            <w:r w:rsidRPr="00865C8F">
              <w:rPr>
                <w:rFonts w:ascii="Segoe UI" w:hAnsi="Segoe UI" w:cs="Segoe UI"/>
                <w:noProof/>
              </w:rPr>
              <w:fldChar w:fldCharType="end"/>
            </w:r>
            <w:bookmarkEnd w:id="32"/>
            <w:r w:rsidRPr="00865C8F" w:rsidR="003F3BCC">
              <w:rPr>
                <w:rFonts w:ascii="Segoe UI" w:hAnsi="Segoe UI" w:cs="Segoe UI"/>
                <w:noProof/>
              </w:rPr>
              <w:t xml:space="preserve"> </w:t>
            </w:r>
          </w:p>
        </w:tc>
      </w:tr>
    </w:tbl>
    <w:p w:rsidRPr="00865C8F" w:rsidR="00D171D5" w:rsidP="003A0EF9" w:rsidRDefault="008C78BC" w14:paraId="38342856" w14:textId="47C853AF">
      <w:pPr>
        <w:pStyle w:val="Heading3"/>
        <w:numPr>
          <w:ilvl w:val="0"/>
          <w:numId w:val="14"/>
        </w:numPr>
        <w:rPr>
          <w:rFonts w:ascii="Segoe UI" w:hAnsi="Segoe UI" w:cs="Segoe UI"/>
          <w:b/>
          <w:bCs/>
          <w:noProof/>
        </w:rPr>
      </w:pPr>
      <w:r w:rsidRPr="00865C8F">
        <w:rPr>
          <w:rFonts w:ascii="Segoe UI" w:hAnsi="Segoe UI" w:cs="Segoe UI"/>
          <w:b/>
          <w:bCs/>
          <w:noProof/>
        </w:rPr>
        <w:t>How will this program be sustained in future years?</w:t>
      </w:r>
    </w:p>
    <w:tbl>
      <w:tblPr>
        <w:tblW w:w="11132" w:type="dxa"/>
        <w:tblInd w:w="113" w:type="dxa"/>
        <w:tblLook w:val="04A0" w:firstRow="1" w:lastRow="0" w:firstColumn="1" w:lastColumn="0" w:noHBand="0" w:noVBand="1"/>
      </w:tblPr>
      <w:tblGrid>
        <w:gridCol w:w="11132"/>
      </w:tblGrid>
      <w:tr w:rsidRPr="00865C8F" w:rsidR="00D171D5" w:rsidTr="00B03CC5" w14:paraId="3D63A5CA" w14:textId="77777777">
        <w:trPr>
          <w:trHeight w:val="1872"/>
        </w:trPr>
        <w:tc>
          <w:tcPr>
            <w:tcW w:w="11132" w:type="dxa"/>
            <w:tcBorders>
              <w:top w:val="single" w:color="BFBFBF" w:themeColor="background1" w:themeShade="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000000" w:fill="auto"/>
          </w:tcPr>
          <w:p w:rsidRPr="00865C8F" w:rsidR="00D171D5" w:rsidP="00B03CC5" w:rsidRDefault="004F1B27" w14:paraId="43FC33FF" w14:textId="2B361153">
            <w:pPr>
              <w:ind w:right="80"/>
              <w:rPr>
                <w:rFonts w:ascii="Segoe UI" w:hAnsi="Segoe UI" w:eastAsia="Times New Roman" w:cs="Segoe UI"/>
                <w:color w:val="000000"/>
              </w:rPr>
            </w:pP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name="Text24" w:id="33"/>
            <w:r w:rsidRPr="00865C8F">
              <w:rPr>
                <w:rFonts w:ascii="Segoe UI" w:hAnsi="Segoe UI" w:eastAsia="Times New Roman" w:cs="Segoe UI"/>
                <w:color w:val="000000"/>
              </w:rPr>
              <w:instrText xml:space="preserve"> FORMTEXT </w:instrText>
            </w:r>
            <w:r w:rsidRPr="00865C8F">
              <w:rPr>
                <w:rFonts w:ascii="Segoe UI" w:hAnsi="Segoe UI" w:eastAsia="Times New Roman" w:cs="Segoe UI"/>
                <w:color w:val="000000"/>
              </w:rPr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separate"/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noProof/>
                <w:color w:val="000000"/>
              </w:rPr>
              <w:t> </w:t>
            </w:r>
            <w:r w:rsidRPr="00865C8F">
              <w:rPr>
                <w:rFonts w:ascii="Segoe UI" w:hAnsi="Segoe UI" w:eastAsia="Times New Roman" w:cs="Segoe UI"/>
                <w:color w:val="000000"/>
              </w:rPr>
              <w:fldChar w:fldCharType="end"/>
            </w:r>
            <w:bookmarkEnd w:id="33"/>
          </w:p>
        </w:tc>
      </w:tr>
    </w:tbl>
    <w:p w:rsidR="00E36087" w:rsidP="58C25DB4" w:rsidRDefault="00E36087" w14:paraId="5ED5BEC7" w14:textId="790F19E9">
      <w:pPr>
        <w:pStyle w:val="Header"/>
        <w:spacing w:line="276" w:lineRule="auto"/>
        <w:rPr>
          <w:rFonts w:ascii="Segoe UI" w:hAnsi="Segoe UI" w:cs="Segoe UI"/>
          <w:b/>
          <w:bCs/>
          <w:noProof/>
          <w:color w:val="44546A" w:themeColor="text2"/>
        </w:rPr>
      </w:pPr>
    </w:p>
    <w:p w:rsidR="003827C7" w:rsidRDefault="003827C7" w14:paraId="6308C169" w14:textId="5946DD6A">
      <w:pPr>
        <w:pStyle w:val="Heading3"/>
        <w:numPr>
          <w:ilvl w:val="0"/>
          <w:numId w:val="14"/>
        </w:numPr>
        <w:spacing w:line="276" w:lineRule="auto"/>
        <w:rPr>
          <w:rFonts w:ascii="Segoe UI" w:hAnsi="Segoe UI" w:cs="Segoe UI"/>
          <w:b/>
          <w:bCs/>
          <w:noProof/>
        </w:rPr>
      </w:pPr>
      <w:r w:rsidRPr="58C25DB4">
        <w:rPr>
          <w:rFonts w:ascii="Segoe UI" w:hAnsi="Segoe UI" w:cs="Segoe UI"/>
          <w:b/>
          <w:bCs/>
          <w:noProof/>
        </w:rPr>
        <w:t xml:space="preserve"> </w:t>
      </w:r>
      <w:r w:rsidRPr="58C25DB4" w:rsidR="00AA0BEF">
        <w:rPr>
          <w:rFonts w:ascii="Segoe UI" w:hAnsi="Segoe UI" w:cs="Segoe UI"/>
          <w:b/>
          <w:bCs/>
          <w:noProof/>
        </w:rPr>
        <w:t xml:space="preserve">Eligibility Requirements for Nonprofit Agency Applicants to receive Guilford county funding and </w:t>
      </w:r>
      <w:r w:rsidRPr="58C25DB4">
        <w:rPr>
          <w:rFonts w:ascii="Segoe UI" w:hAnsi="Segoe UI" w:cs="Segoe UI"/>
          <w:b/>
          <w:bCs/>
          <w:noProof/>
        </w:rPr>
        <w:t>Attestation of Non-Discrimination</w:t>
      </w:r>
    </w:p>
    <w:p w:rsidRPr="00F0689B" w:rsidR="00AA0BEF" w:rsidP="58C25DB4" w:rsidRDefault="00AA0BEF" w14:paraId="32617315" w14:textId="137219DD">
      <w:pPr>
        <w:pStyle w:val="ListParagraph"/>
        <w:rPr>
          <w:rFonts w:ascii="Segoe UI" w:hAnsi="Segoe UI" w:cs="Segoe UI"/>
        </w:rPr>
      </w:pPr>
      <w:r w:rsidRPr="506BF58F" w:rsidR="00AA0BEF">
        <w:rPr>
          <w:rFonts w:ascii="Segoe UI" w:hAnsi="Segoe UI" w:cs="Segoe UI"/>
        </w:rPr>
        <w:t xml:space="preserve">Guilford County </w:t>
      </w:r>
      <w:r w:rsidRPr="506BF58F" w:rsidR="00CD7C51">
        <w:rPr>
          <w:rFonts w:ascii="Segoe UI" w:hAnsi="Segoe UI" w:cs="Segoe UI"/>
        </w:rPr>
        <w:t>shall</w:t>
      </w:r>
      <w:r w:rsidRPr="506BF58F" w:rsidR="00AA0BEF">
        <w:rPr>
          <w:rFonts w:ascii="Segoe UI" w:hAnsi="Segoe UI" w:cs="Segoe UI"/>
        </w:rPr>
        <w:t xml:space="preserve"> fulfill the public purposes authorized by law </w:t>
      </w:r>
      <w:r w:rsidRPr="506BF58F" w:rsidR="00C95317">
        <w:rPr>
          <w:rFonts w:ascii="Segoe UI" w:hAnsi="Segoe UI" w:cs="Segoe UI"/>
        </w:rPr>
        <w:t xml:space="preserve">in </w:t>
      </w:r>
      <w:r w:rsidRPr="506BF58F" w:rsidR="00AA0BEF">
        <w:rPr>
          <w:rFonts w:ascii="Segoe UI" w:hAnsi="Segoe UI" w:cs="Segoe UI"/>
        </w:rPr>
        <w:t>addressing the needs of all county residents in the lawful provision of services and expenditure of public funds</w:t>
      </w:r>
      <w:r w:rsidRPr="506BF58F" w:rsidR="00C95317">
        <w:rPr>
          <w:rFonts w:ascii="Segoe UI" w:hAnsi="Segoe UI" w:cs="Segoe UI"/>
        </w:rPr>
        <w:t xml:space="preserve"> based on NCGS </w:t>
      </w:r>
      <w:r w:rsidRPr="506BF58F" w:rsidR="0A1D1196">
        <w:rPr>
          <w:rFonts w:ascii="Segoe UI" w:hAnsi="Segoe UI" w:cs="Segoe UI"/>
        </w:rPr>
        <w:t>153a-149(c)</w:t>
      </w:r>
      <w:r w:rsidRPr="506BF58F" w:rsidR="00AA0BEF">
        <w:rPr>
          <w:rFonts w:ascii="Segoe UI" w:hAnsi="Segoe UI" w:cs="Segoe UI"/>
        </w:rPr>
        <w:t xml:space="preserve">. Organizations must be a 501(c)(3) federally recognized entity. It must use Guilford County as its primary service place, have an office in Guilford County, and include </w:t>
      </w:r>
      <w:r w:rsidRPr="506BF58F" w:rsidR="00AA0BEF">
        <w:rPr>
          <w:rFonts w:ascii="Segoe UI" w:hAnsi="Segoe UI" w:cs="Segoe UI"/>
        </w:rPr>
        <w:t>a maj</w:t>
      </w:r>
      <w:r w:rsidRPr="506BF58F" w:rsidR="00AA0BEF">
        <w:rPr>
          <w:rFonts w:ascii="Segoe UI" w:hAnsi="Segoe UI" w:cs="Segoe UI"/>
        </w:rPr>
        <w:t>ority of</w:t>
      </w:r>
      <w:r w:rsidRPr="506BF58F" w:rsidR="00AA0BEF">
        <w:rPr>
          <w:rFonts w:ascii="Segoe UI" w:hAnsi="Segoe UI" w:cs="Segoe UI"/>
        </w:rPr>
        <w:t xml:space="preserve"> Guil</w:t>
      </w:r>
      <w:r w:rsidRPr="506BF58F" w:rsidR="00AA0BEF">
        <w:rPr>
          <w:rFonts w:ascii="Segoe UI" w:hAnsi="Segoe UI" w:cs="Segoe UI"/>
        </w:rPr>
        <w:t xml:space="preserve">ford County residents in the service population. In compliance with state and federal laws and regulation, services must be provided to all </w:t>
      </w:r>
      <w:r w:rsidRPr="506BF58F" w:rsidR="00AA0BEF">
        <w:rPr>
          <w:rFonts w:ascii="Segoe UI" w:hAnsi="Segoe UI" w:cs="Segoe UI"/>
        </w:rPr>
        <w:t>persons</w:t>
      </w:r>
      <w:r w:rsidRPr="506BF58F" w:rsidR="00AA0BEF">
        <w:rPr>
          <w:rFonts w:ascii="Segoe UI" w:hAnsi="Segoe UI" w:cs="Segoe UI"/>
        </w:rPr>
        <w:t xml:space="preserve"> without regard to </w:t>
      </w:r>
      <w:r w:rsidRPr="506BF58F" w:rsidR="003B013B">
        <w:rPr>
          <w:rFonts w:ascii="Segoe UI" w:hAnsi="Segoe UI" w:cs="Segoe UI"/>
        </w:rPr>
        <w:t>demographic characteristics</w:t>
      </w:r>
      <w:r w:rsidRPr="506BF58F" w:rsidR="00AA0BEF">
        <w:rPr>
          <w:rFonts w:ascii="Segoe UI" w:hAnsi="Segoe UI" w:cs="Segoe UI"/>
        </w:rPr>
        <w:t xml:space="preserve">. Services which limit admission, access, or benefit based on </w:t>
      </w:r>
      <w:r w:rsidRPr="506BF58F" w:rsidR="794ACDDE">
        <w:rPr>
          <w:rFonts w:ascii="Segoe UI" w:hAnsi="Segoe UI" w:cs="Segoe UI"/>
        </w:rPr>
        <w:t>demographic</w:t>
      </w:r>
      <w:r w:rsidRPr="506BF58F" w:rsidR="00AA0BEF">
        <w:rPr>
          <w:rFonts w:ascii="Segoe UI" w:hAnsi="Segoe UI" w:cs="Segoe UI"/>
        </w:rPr>
        <w:t xml:space="preserve"> characteristics will not be considered for funding under this program.</w:t>
      </w:r>
    </w:p>
    <w:p w:rsidRPr="00F0689B" w:rsidR="00AA0BEF" w:rsidP="58C25DB4" w:rsidRDefault="00AA0BEF" w14:paraId="17100FE0" w14:textId="77777777">
      <w:pPr>
        <w:rPr>
          <w:rFonts w:ascii="Segoe UI" w:hAnsi="Segoe UI" w:cs="Segoe UI"/>
        </w:rPr>
      </w:pPr>
    </w:p>
    <w:p w:rsidRPr="00F0689B" w:rsidR="003827C7" w:rsidP="58C25DB4" w:rsidRDefault="003827C7" w14:paraId="39E2089D" w14:textId="4E2F2229">
      <w:pPr>
        <w:pStyle w:val="ListParagraph"/>
        <w:rPr>
          <w:rFonts w:ascii="Segoe UI" w:hAnsi="Segoe UI" w:cs="Segoe UI"/>
        </w:rPr>
      </w:pPr>
      <w:r w:rsidRPr="00F0689B">
        <w:rPr>
          <w:rFonts w:ascii="Segoe UI" w:hAnsi="Segoe UI" w:cs="Segoe UI"/>
        </w:rPr>
        <w:t xml:space="preserve">This organization certifies that it </w:t>
      </w:r>
      <w:r w:rsidRPr="00F0689B" w:rsidR="004B2A8D">
        <w:rPr>
          <w:rFonts w:ascii="Segoe UI" w:hAnsi="Segoe UI" w:cs="Segoe UI"/>
        </w:rPr>
        <w:t>adhere</w:t>
      </w:r>
      <w:r w:rsidRPr="00F0689B" w:rsidR="00763F22">
        <w:rPr>
          <w:rFonts w:ascii="Segoe UI" w:hAnsi="Segoe UI" w:cs="Segoe UI"/>
        </w:rPr>
        <w:t>s</w:t>
      </w:r>
      <w:r w:rsidRPr="00F0689B">
        <w:rPr>
          <w:rFonts w:ascii="Segoe UI" w:hAnsi="Segoe UI" w:cs="Segoe UI"/>
        </w:rPr>
        <w:t xml:space="preserve"> to serving all people</w:t>
      </w:r>
      <w:r w:rsidRPr="00F0689B" w:rsidR="004B2A8D">
        <w:rPr>
          <w:rFonts w:ascii="Segoe UI" w:hAnsi="Segoe UI" w:cs="Segoe UI"/>
        </w:rPr>
        <w:t>,</w:t>
      </w:r>
      <w:r w:rsidRPr="00F0689B" w:rsidR="0E41CA3F">
        <w:rPr>
          <w:rFonts w:ascii="Segoe UI" w:hAnsi="Segoe UI" w:cs="Segoe UI"/>
        </w:rPr>
        <w:t xml:space="preserve"> </w:t>
      </w:r>
      <w:r w:rsidRPr="00F0689B">
        <w:rPr>
          <w:rFonts w:ascii="Segoe UI" w:hAnsi="Segoe UI" w:cs="Segoe UI"/>
        </w:rPr>
        <w:t>regard</w:t>
      </w:r>
      <w:r w:rsidRPr="00F0689B" w:rsidR="004B2A8D">
        <w:rPr>
          <w:rFonts w:ascii="Segoe UI" w:hAnsi="Segoe UI" w:cs="Segoe UI"/>
        </w:rPr>
        <w:t xml:space="preserve">less of demographic characteristics </w:t>
      </w:r>
      <w:r w:rsidRPr="00F0689B" w:rsidR="005C5967">
        <w:rPr>
          <w:rFonts w:ascii="Segoe UI" w:hAnsi="Segoe UI" w:cs="Segoe UI"/>
        </w:rPr>
        <w:t>with</w:t>
      </w:r>
      <w:r w:rsidRPr="00F0689B" w:rsidR="00206E4F">
        <w:rPr>
          <w:rFonts w:ascii="Segoe UI" w:hAnsi="Segoe UI" w:cs="Segoe UI"/>
        </w:rPr>
        <w:t xml:space="preserve"> the services proposed in this application</w:t>
      </w:r>
      <w:r w:rsidRPr="00F0689B">
        <w:rPr>
          <w:rFonts w:ascii="Segoe UI" w:hAnsi="Segoe UI" w:cs="Segoe UI"/>
        </w:rPr>
        <w:t xml:space="preserve">. Guilford County follows all state and federal laws and regulations, ensuring our policies, procedures, and practices are free from discrimination.  This applies to </w:t>
      </w:r>
      <w:r w:rsidRPr="00F0689B" w:rsidR="00343D31">
        <w:rPr>
          <w:rFonts w:ascii="Segoe UI" w:hAnsi="Segoe UI" w:cs="Segoe UI"/>
        </w:rPr>
        <w:t>admission, access</w:t>
      </w:r>
      <w:r w:rsidRPr="00F0689B">
        <w:rPr>
          <w:rFonts w:ascii="Segoe UI" w:hAnsi="Segoe UI" w:cs="Segoe UI"/>
        </w:rPr>
        <w:t xml:space="preserve"> to, and benefit from, all programs and activities undertaken by </w:t>
      </w:r>
      <w:r w:rsidRPr="00F0689B" w:rsidR="00D93A1F">
        <w:rPr>
          <w:rFonts w:ascii="Segoe UI" w:hAnsi="Segoe UI" w:cs="Segoe UI"/>
        </w:rPr>
        <w:t>Guilford County</w:t>
      </w:r>
      <w:r w:rsidRPr="00F0689B">
        <w:rPr>
          <w:rFonts w:ascii="Segoe UI" w:hAnsi="Segoe UI" w:cs="Segoe UI"/>
        </w:rPr>
        <w:t>.</w:t>
      </w:r>
    </w:p>
    <w:p w:rsidRPr="00B7319D" w:rsidR="003827C7" w:rsidP="58C25DB4" w:rsidRDefault="003827C7" w14:paraId="104B2410" w14:textId="77777777"/>
    <w:sectPr w:rsidRPr="00B7319D" w:rsidR="003827C7" w:rsidSect="00E42F40">
      <w:pgSz w:w="12240" w:h="15840" w:orient="portrait"/>
      <w:pgMar w:top="378" w:right="360" w:bottom="360" w:left="45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3B0D" w:rsidP="00677FA7" w:rsidRDefault="008B3B0D" w14:paraId="75B663E4" w14:textId="77777777">
      <w:r>
        <w:separator/>
      </w:r>
    </w:p>
  </w:endnote>
  <w:endnote w:type="continuationSeparator" w:id="0">
    <w:p w:rsidR="008B3B0D" w:rsidP="00677FA7" w:rsidRDefault="008B3B0D" w14:paraId="68BE429A" w14:textId="77777777">
      <w:r>
        <w:continuationSeparator/>
      </w:r>
    </w:p>
  </w:endnote>
  <w:endnote w:type="continuationNotice" w:id="1">
    <w:p w:rsidR="008B3B0D" w:rsidRDefault="008B3B0D" w14:paraId="4475572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3B0D" w:rsidP="00677FA7" w:rsidRDefault="008B3B0D" w14:paraId="118F4EEC" w14:textId="77777777">
      <w:r>
        <w:separator/>
      </w:r>
    </w:p>
  </w:footnote>
  <w:footnote w:type="continuationSeparator" w:id="0">
    <w:p w:rsidR="008B3B0D" w:rsidP="00677FA7" w:rsidRDefault="008B3B0D" w14:paraId="6761C652" w14:textId="77777777">
      <w:r>
        <w:continuationSeparator/>
      </w:r>
    </w:p>
  </w:footnote>
  <w:footnote w:type="continuationNotice" w:id="1">
    <w:p w:rsidR="008B3B0D" w:rsidRDefault="008B3B0D" w14:paraId="45A4458E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82B2B"/>
    <w:multiLevelType w:val="hybridMultilevel"/>
    <w:tmpl w:val="371A29A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51292"/>
    <w:multiLevelType w:val="hybridMultilevel"/>
    <w:tmpl w:val="CE0EAE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E62"/>
    <w:multiLevelType w:val="hybridMultilevel"/>
    <w:tmpl w:val="139A74DA"/>
    <w:lvl w:ilvl="0" w:tplc="4022D1A4">
      <w:start w:val="1"/>
      <w:numFmt w:val="upperLetter"/>
      <w:lvlText w:val="%1."/>
      <w:lvlJc w:val="left"/>
      <w:pPr>
        <w:ind w:left="720" w:hanging="360"/>
      </w:pPr>
      <w:rPr>
        <w:b w:val="0"/>
        <w:bCs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56CF"/>
    <w:multiLevelType w:val="hybridMultilevel"/>
    <w:tmpl w:val="32AA1B26"/>
    <w:lvl w:ilvl="0" w:tplc="8B023A30">
      <w:start w:val="1"/>
      <w:numFmt w:val="bullet"/>
      <w:lvlText w:val=""/>
      <w:lvlJc w:val="left"/>
      <w:pPr>
        <w:ind w:left="720" w:hanging="360"/>
      </w:pPr>
      <w:rPr>
        <w:rFonts w:hint="default" w:ascii="Wingdings 2" w:hAnsi="Wingdings 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173D02"/>
    <w:multiLevelType w:val="hybridMultilevel"/>
    <w:tmpl w:val="4C58599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9DD4D07"/>
    <w:multiLevelType w:val="hybridMultilevel"/>
    <w:tmpl w:val="17F69A5A"/>
    <w:lvl w:ilvl="0" w:tplc="C4D4742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46B7A"/>
    <w:multiLevelType w:val="hybridMultilevel"/>
    <w:tmpl w:val="17F69A5A"/>
    <w:lvl w:ilvl="0" w:tplc="C4D47424">
      <w:start w:val="1"/>
      <w:numFmt w:val="upperRoman"/>
      <w:lvlText w:val="%1."/>
      <w:lvlJc w:val="left"/>
      <w:pPr>
        <w:ind w:left="90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DBB0D6D"/>
    <w:multiLevelType w:val="hybridMultilevel"/>
    <w:tmpl w:val="17F69A5A"/>
    <w:lvl w:ilvl="0" w:tplc="C4D47424">
      <w:start w:val="1"/>
      <w:numFmt w:val="upperRoman"/>
      <w:lvlText w:val="%1."/>
      <w:lvlJc w:val="left"/>
      <w:pPr>
        <w:ind w:left="81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8BF3650"/>
    <w:multiLevelType w:val="hybridMultilevel"/>
    <w:tmpl w:val="17F69A5A"/>
    <w:lvl w:ilvl="0" w:tplc="C4D4742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865C5"/>
    <w:multiLevelType w:val="hybridMultilevel"/>
    <w:tmpl w:val="F8E4DD7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2BE2AE5"/>
    <w:multiLevelType w:val="hybridMultilevel"/>
    <w:tmpl w:val="A45858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83777E"/>
    <w:multiLevelType w:val="hybridMultilevel"/>
    <w:tmpl w:val="2E8ABB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9612C"/>
    <w:multiLevelType w:val="hybridMultilevel"/>
    <w:tmpl w:val="5404AC0C"/>
    <w:lvl w:ilvl="0" w:tplc="333E357C">
      <w:numFmt w:val="bullet"/>
      <w:lvlText w:val="-"/>
      <w:lvlJc w:val="left"/>
      <w:pPr>
        <w:ind w:left="720" w:hanging="360"/>
      </w:pPr>
      <w:rPr>
        <w:rFonts w:hint="default" w:ascii="Century Gothic" w:hAnsi="Century Gothic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DD74051"/>
    <w:multiLevelType w:val="hybridMultilevel"/>
    <w:tmpl w:val="031A72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3209D"/>
    <w:multiLevelType w:val="hybridMultilevel"/>
    <w:tmpl w:val="17F69A5A"/>
    <w:lvl w:ilvl="0" w:tplc="C4D4742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E620F"/>
    <w:multiLevelType w:val="hybridMultilevel"/>
    <w:tmpl w:val="8884A3F4"/>
    <w:lvl w:ilvl="0" w:tplc="39F26E1E">
      <w:start w:val="1"/>
      <w:numFmt w:val="decimal"/>
      <w:lvlText w:val="%1."/>
      <w:lvlJc w:val="left"/>
      <w:pPr>
        <w:ind w:left="720" w:hanging="360"/>
      </w:pPr>
      <w:rPr>
        <w:rFonts w:hint="default" w:ascii="Segoe UI" w:hAnsi="Segoe UI" w:cs="Segoe U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751A0"/>
    <w:multiLevelType w:val="hybridMultilevel"/>
    <w:tmpl w:val="4C58599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E242D30"/>
    <w:multiLevelType w:val="hybridMultilevel"/>
    <w:tmpl w:val="8884A3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Segoe UI" w:hAnsi="Segoe UI" w:cs="Segoe UI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04C43"/>
    <w:multiLevelType w:val="hybridMultilevel"/>
    <w:tmpl w:val="F2C660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4365388">
    <w:abstractNumId w:val="12"/>
  </w:num>
  <w:num w:numId="2" w16cid:durableId="986015309">
    <w:abstractNumId w:val="0"/>
  </w:num>
  <w:num w:numId="3" w16cid:durableId="1264530755">
    <w:abstractNumId w:val="11"/>
  </w:num>
  <w:num w:numId="4" w16cid:durableId="533036392">
    <w:abstractNumId w:val="13"/>
  </w:num>
  <w:num w:numId="5" w16cid:durableId="1848788398">
    <w:abstractNumId w:val="8"/>
  </w:num>
  <w:num w:numId="6" w16cid:durableId="866255132">
    <w:abstractNumId w:val="7"/>
  </w:num>
  <w:num w:numId="7" w16cid:durableId="1625116975">
    <w:abstractNumId w:val="5"/>
  </w:num>
  <w:num w:numId="8" w16cid:durableId="1723022168">
    <w:abstractNumId w:val="14"/>
  </w:num>
  <w:num w:numId="9" w16cid:durableId="797335061">
    <w:abstractNumId w:val="6"/>
  </w:num>
  <w:num w:numId="10" w16cid:durableId="1348019492">
    <w:abstractNumId w:val="3"/>
  </w:num>
  <w:num w:numId="11" w16cid:durableId="1228566981">
    <w:abstractNumId w:val="16"/>
  </w:num>
  <w:num w:numId="12" w16cid:durableId="157233456">
    <w:abstractNumId w:val="9"/>
  </w:num>
  <w:num w:numId="13" w16cid:durableId="1077744884">
    <w:abstractNumId w:val="4"/>
  </w:num>
  <w:num w:numId="14" w16cid:durableId="1112480328">
    <w:abstractNumId w:val="15"/>
  </w:num>
  <w:num w:numId="15" w16cid:durableId="490676856">
    <w:abstractNumId w:val="2"/>
  </w:num>
  <w:num w:numId="16" w16cid:durableId="1083919667">
    <w:abstractNumId w:val="18"/>
  </w:num>
  <w:num w:numId="17" w16cid:durableId="1975720075">
    <w:abstractNumId w:val="10"/>
  </w:num>
  <w:num w:numId="18" w16cid:durableId="1594701433">
    <w:abstractNumId w:val="1"/>
  </w:num>
  <w:num w:numId="19" w16cid:durableId="9066940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attachedTemplate r:id="rId1"/>
  <w:trackRevisions w:val="false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92"/>
    <w:rsid w:val="0000409B"/>
    <w:rsid w:val="00010DB7"/>
    <w:rsid w:val="00013693"/>
    <w:rsid w:val="00013C7E"/>
    <w:rsid w:val="000160A9"/>
    <w:rsid w:val="00022B14"/>
    <w:rsid w:val="00023A6A"/>
    <w:rsid w:val="00030617"/>
    <w:rsid w:val="000402BA"/>
    <w:rsid w:val="00046519"/>
    <w:rsid w:val="00050B10"/>
    <w:rsid w:val="00051BF4"/>
    <w:rsid w:val="00052930"/>
    <w:rsid w:val="000537BA"/>
    <w:rsid w:val="000552A8"/>
    <w:rsid w:val="00055E5B"/>
    <w:rsid w:val="00067860"/>
    <w:rsid w:val="00073404"/>
    <w:rsid w:val="00074EC7"/>
    <w:rsid w:val="0008127A"/>
    <w:rsid w:val="00081999"/>
    <w:rsid w:val="000859AC"/>
    <w:rsid w:val="000864DE"/>
    <w:rsid w:val="000912B1"/>
    <w:rsid w:val="00094F93"/>
    <w:rsid w:val="000B4A4D"/>
    <w:rsid w:val="000B697D"/>
    <w:rsid w:val="000C6328"/>
    <w:rsid w:val="000C69F3"/>
    <w:rsid w:val="000C74F3"/>
    <w:rsid w:val="000D02FF"/>
    <w:rsid w:val="000D1CB0"/>
    <w:rsid w:val="000D1FF4"/>
    <w:rsid w:val="000E261F"/>
    <w:rsid w:val="000F2788"/>
    <w:rsid w:val="000F2E9B"/>
    <w:rsid w:val="00104875"/>
    <w:rsid w:val="00107215"/>
    <w:rsid w:val="00111B3A"/>
    <w:rsid w:val="0012216A"/>
    <w:rsid w:val="001274FB"/>
    <w:rsid w:val="0013180A"/>
    <w:rsid w:val="00132379"/>
    <w:rsid w:val="001366EE"/>
    <w:rsid w:val="00137CEE"/>
    <w:rsid w:val="00143E02"/>
    <w:rsid w:val="001451E4"/>
    <w:rsid w:val="00146D5F"/>
    <w:rsid w:val="001540C1"/>
    <w:rsid w:val="001556BA"/>
    <w:rsid w:val="00157331"/>
    <w:rsid w:val="00161043"/>
    <w:rsid w:val="001673A9"/>
    <w:rsid w:val="001746F8"/>
    <w:rsid w:val="0017694E"/>
    <w:rsid w:val="00180317"/>
    <w:rsid w:val="00182567"/>
    <w:rsid w:val="00182F9E"/>
    <w:rsid w:val="00185B30"/>
    <w:rsid w:val="00190210"/>
    <w:rsid w:val="001927D6"/>
    <w:rsid w:val="0019409C"/>
    <w:rsid w:val="001A1431"/>
    <w:rsid w:val="001A79C7"/>
    <w:rsid w:val="001B0D31"/>
    <w:rsid w:val="001B1CCA"/>
    <w:rsid w:val="001B7F1A"/>
    <w:rsid w:val="001D767C"/>
    <w:rsid w:val="001E20DB"/>
    <w:rsid w:val="001E75F8"/>
    <w:rsid w:val="001F04EB"/>
    <w:rsid w:val="001F2D35"/>
    <w:rsid w:val="00205B23"/>
    <w:rsid w:val="00206E4F"/>
    <w:rsid w:val="002122FE"/>
    <w:rsid w:val="00220169"/>
    <w:rsid w:val="002227F2"/>
    <w:rsid w:val="002230F4"/>
    <w:rsid w:val="0022325F"/>
    <w:rsid w:val="0022661A"/>
    <w:rsid w:val="00230F14"/>
    <w:rsid w:val="0023557B"/>
    <w:rsid w:val="00244EC6"/>
    <w:rsid w:val="002458E4"/>
    <w:rsid w:val="00246A4B"/>
    <w:rsid w:val="002502DD"/>
    <w:rsid w:val="00256713"/>
    <w:rsid w:val="002608C6"/>
    <w:rsid w:val="00262250"/>
    <w:rsid w:val="0026391F"/>
    <w:rsid w:val="00267A78"/>
    <w:rsid w:val="00273DBE"/>
    <w:rsid w:val="002763CB"/>
    <w:rsid w:val="00280C01"/>
    <w:rsid w:val="00284109"/>
    <w:rsid w:val="00287020"/>
    <w:rsid w:val="00291D37"/>
    <w:rsid w:val="0029453C"/>
    <w:rsid w:val="00296E46"/>
    <w:rsid w:val="00296EBD"/>
    <w:rsid w:val="00296EEF"/>
    <w:rsid w:val="00297D43"/>
    <w:rsid w:val="002A4DFB"/>
    <w:rsid w:val="002A6465"/>
    <w:rsid w:val="002B0870"/>
    <w:rsid w:val="002B2696"/>
    <w:rsid w:val="002C0068"/>
    <w:rsid w:val="002C4031"/>
    <w:rsid w:val="002C4DDE"/>
    <w:rsid w:val="002C5A5E"/>
    <w:rsid w:val="002C6F3B"/>
    <w:rsid w:val="002D27A7"/>
    <w:rsid w:val="002E1E28"/>
    <w:rsid w:val="002E496B"/>
    <w:rsid w:val="002F52B6"/>
    <w:rsid w:val="002F65D6"/>
    <w:rsid w:val="002F7310"/>
    <w:rsid w:val="00301132"/>
    <w:rsid w:val="00302BA0"/>
    <w:rsid w:val="00304A66"/>
    <w:rsid w:val="00305673"/>
    <w:rsid w:val="00315457"/>
    <w:rsid w:val="00317E23"/>
    <w:rsid w:val="00321293"/>
    <w:rsid w:val="00327F9F"/>
    <w:rsid w:val="00331DFA"/>
    <w:rsid w:val="00334026"/>
    <w:rsid w:val="00337CEE"/>
    <w:rsid w:val="0034131B"/>
    <w:rsid w:val="00341D2D"/>
    <w:rsid w:val="00343D31"/>
    <w:rsid w:val="003449BA"/>
    <w:rsid w:val="0034648B"/>
    <w:rsid w:val="0034794B"/>
    <w:rsid w:val="00350801"/>
    <w:rsid w:val="00351BA9"/>
    <w:rsid w:val="003524DE"/>
    <w:rsid w:val="003660D0"/>
    <w:rsid w:val="00366BBB"/>
    <w:rsid w:val="00370221"/>
    <w:rsid w:val="00371483"/>
    <w:rsid w:val="00373F4E"/>
    <w:rsid w:val="003808E6"/>
    <w:rsid w:val="003827C7"/>
    <w:rsid w:val="00382A0C"/>
    <w:rsid w:val="00382A55"/>
    <w:rsid w:val="00387AFB"/>
    <w:rsid w:val="003979E3"/>
    <w:rsid w:val="003A0EF9"/>
    <w:rsid w:val="003A1210"/>
    <w:rsid w:val="003B013B"/>
    <w:rsid w:val="003B0869"/>
    <w:rsid w:val="003B1D5D"/>
    <w:rsid w:val="003B1D9A"/>
    <w:rsid w:val="003B786C"/>
    <w:rsid w:val="003C72CF"/>
    <w:rsid w:val="003D49E6"/>
    <w:rsid w:val="003D70F8"/>
    <w:rsid w:val="003E13B7"/>
    <w:rsid w:val="003E284E"/>
    <w:rsid w:val="003E5371"/>
    <w:rsid w:val="003E57B3"/>
    <w:rsid w:val="003F3BCC"/>
    <w:rsid w:val="003F6330"/>
    <w:rsid w:val="003F7146"/>
    <w:rsid w:val="003F7B2E"/>
    <w:rsid w:val="003F7E54"/>
    <w:rsid w:val="00401C31"/>
    <w:rsid w:val="00405453"/>
    <w:rsid w:val="00411CF5"/>
    <w:rsid w:val="00413D34"/>
    <w:rsid w:val="00420813"/>
    <w:rsid w:val="0042175E"/>
    <w:rsid w:val="00421C51"/>
    <w:rsid w:val="00425C45"/>
    <w:rsid w:val="00427D10"/>
    <w:rsid w:val="00430784"/>
    <w:rsid w:val="004425BE"/>
    <w:rsid w:val="00443EAA"/>
    <w:rsid w:val="00444A0D"/>
    <w:rsid w:val="00445182"/>
    <w:rsid w:val="00452081"/>
    <w:rsid w:val="00452083"/>
    <w:rsid w:val="0045264C"/>
    <w:rsid w:val="00453D00"/>
    <w:rsid w:val="00456D8A"/>
    <w:rsid w:val="004618C7"/>
    <w:rsid w:val="00466393"/>
    <w:rsid w:val="00471C74"/>
    <w:rsid w:val="00475FB2"/>
    <w:rsid w:val="00480600"/>
    <w:rsid w:val="0048407F"/>
    <w:rsid w:val="004841BC"/>
    <w:rsid w:val="00484380"/>
    <w:rsid w:val="00484A85"/>
    <w:rsid w:val="0049036A"/>
    <w:rsid w:val="004937B7"/>
    <w:rsid w:val="004943DA"/>
    <w:rsid w:val="00496621"/>
    <w:rsid w:val="004A00DB"/>
    <w:rsid w:val="004A0C50"/>
    <w:rsid w:val="004A3944"/>
    <w:rsid w:val="004A60EE"/>
    <w:rsid w:val="004B2A8D"/>
    <w:rsid w:val="004B3AEC"/>
    <w:rsid w:val="004D1975"/>
    <w:rsid w:val="004D2460"/>
    <w:rsid w:val="004D255B"/>
    <w:rsid w:val="004D2F66"/>
    <w:rsid w:val="004D4B9E"/>
    <w:rsid w:val="004E143F"/>
    <w:rsid w:val="004E2680"/>
    <w:rsid w:val="004F0A77"/>
    <w:rsid w:val="004F1B27"/>
    <w:rsid w:val="004F5F71"/>
    <w:rsid w:val="0050025C"/>
    <w:rsid w:val="0050065A"/>
    <w:rsid w:val="005049A7"/>
    <w:rsid w:val="00506838"/>
    <w:rsid w:val="00506D51"/>
    <w:rsid w:val="00512F06"/>
    <w:rsid w:val="00514642"/>
    <w:rsid w:val="0051751C"/>
    <w:rsid w:val="005311D3"/>
    <w:rsid w:val="00535388"/>
    <w:rsid w:val="00535612"/>
    <w:rsid w:val="00540393"/>
    <w:rsid w:val="00544757"/>
    <w:rsid w:val="00544E09"/>
    <w:rsid w:val="00546031"/>
    <w:rsid w:val="00550E74"/>
    <w:rsid w:val="00552023"/>
    <w:rsid w:val="005558DF"/>
    <w:rsid w:val="00555C73"/>
    <w:rsid w:val="0056388B"/>
    <w:rsid w:val="00565980"/>
    <w:rsid w:val="00567412"/>
    <w:rsid w:val="0057159D"/>
    <w:rsid w:val="00572AE2"/>
    <w:rsid w:val="00577991"/>
    <w:rsid w:val="0058297E"/>
    <w:rsid w:val="00592B64"/>
    <w:rsid w:val="00593CC0"/>
    <w:rsid w:val="00595197"/>
    <w:rsid w:val="005965D6"/>
    <w:rsid w:val="00597860"/>
    <w:rsid w:val="005979D2"/>
    <w:rsid w:val="005A18DB"/>
    <w:rsid w:val="005B1AF3"/>
    <w:rsid w:val="005B4B55"/>
    <w:rsid w:val="005B67AD"/>
    <w:rsid w:val="005C2189"/>
    <w:rsid w:val="005C5967"/>
    <w:rsid w:val="005D1B0B"/>
    <w:rsid w:val="005D37AA"/>
    <w:rsid w:val="005D40C2"/>
    <w:rsid w:val="005D6845"/>
    <w:rsid w:val="005D6FE9"/>
    <w:rsid w:val="005F5581"/>
    <w:rsid w:val="005F5C00"/>
    <w:rsid w:val="005F701C"/>
    <w:rsid w:val="00601519"/>
    <w:rsid w:val="006017DC"/>
    <w:rsid w:val="00607DF6"/>
    <w:rsid w:val="00617877"/>
    <w:rsid w:val="00621B7D"/>
    <w:rsid w:val="00623114"/>
    <w:rsid w:val="00623D24"/>
    <w:rsid w:val="006257A4"/>
    <w:rsid w:val="00625EFA"/>
    <w:rsid w:val="00631D07"/>
    <w:rsid w:val="006374C3"/>
    <w:rsid w:val="00644DC0"/>
    <w:rsid w:val="00650823"/>
    <w:rsid w:val="00652434"/>
    <w:rsid w:val="00653D09"/>
    <w:rsid w:val="00657381"/>
    <w:rsid w:val="00665F93"/>
    <w:rsid w:val="00677DE6"/>
    <w:rsid w:val="00677FA7"/>
    <w:rsid w:val="00682429"/>
    <w:rsid w:val="00682C59"/>
    <w:rsid w:val="006871EB"/>
    <w:rsid w:val="0069017F"/>
    <w:rsid w:val="00694742"/>
    <w:rsid w:val="006A0B17"/>
    <w:rsid w:val="006A2586"/>
    <w:rsid w:val="006A4D04"/>
    <w:rsid w:val="006A77C0"/>
    <w:rsid w:val="006B29B7"/>
    <w:rsid w:val="006D0D5B"/>
    <w:rsid w:val="006D11FE"/>
    <w:rsid w:val="006D13F8"/>
    <w:rsid w:val="006D6F08"/>
    <w:rsid w:val="006D72F2"/>
    <w:rsid w:val="006E5718"/>
    <w:rsid w:val="006F02CF"/>
    <w:rsid w:val="006F3FB5"/>
    <w:rsid w:val="006F5E07"/>
    <w:rsid w:val="00706C99"/>
    <w:rsid w:val="00706E99"/>
    <w:rsid w:val="007110E2"/>
    <w:rsid w:val="0072217C"/>
    <w:rsid w:val="007319F1"/>
    <w:rsid w:val="007328F5"/>
    <w:rsid w:val="0073718E"/>
    <w:rsid w:val="00741BC3"/>
    <w:rsid w:val="00741EF2"/>
    <w:rsid w:val="00742598"/>
    <w:rsid w:val="0074668E"/>
    <w:rsid w:val="0075154F"/>
    <w:rsid w:val="007559A4"/>
    <w:rsid w:val="007563D2"/>
    <w:rsid w:val="007569A7"/>
    <w:rsid w:val="00756EB6"/>
    <w:rsid w:val="007625DB"/>
    <w:rsid w:val="00763F22"/>
    <w:rsid w:val="00770976"/>
    <w:rsid w:val="00770F79"/>
    <w:rsid w:val="00771709"/>
    <w:rsid w:val="0077214E"/>
    <w:rsid w:val="00776769"/>
    <w:rsid w:val="007800E4"/>
    <w:rsid w:val="007907BC"/>
    <w:rsid w:val="00794E64"/>
    <w:rsid w:val="00795B93"/>
    <w:rsid w:val="00797CC1"/>
    <w:rsid w:val="007A0197"/>
    <w:rsid w:val="007A264B"/>
    <w:rsid w:val="007A37C6"/>
    <w:rsid w:val="007B2390"/>
    <w:rsid w:val="007C0B5D"/>
    <w:rsid w:val="007C27BD"/>
    <w:rsid w:val="007C2C7D"/>
    <w:rsid w:val="007C33B0"/>
    <w:rsid w:val="007C3C13"/>
    <w:rsid w:val="007C543E"/>
    <w:rsid w:val="007D3147"/>
    <w:rsid w:val="007E1A87"/>
    <w:rsid w:val="007E56E9"/>
    <w:rsid w:val="007F451C"/>
    <w:rsid w:val="00802924"/>
    <w:rsid w:val="008037CD"/>
    <w:rsid w:val="00803B27"/>
    <w:rsid w:val="00805C26"/>
    <w:rsid w:val="0080702F"/>
    <w:rsid w:val="00815445"/>
    <w:rsid w:val="008175E1"/>
    <w:rsid w:val="00823455"/>
    <w:rsid w:val="0082395D"/>
    <w:rsid w:val="008240F2"/>
    <w:rsid w:val="00824C33"/>
    <w:rsid w:val="00830B5F"/>
    <w:rsid w:val="00830B67"/>
    <w:rsid w:val="0083341F"/>
    <w:rsid w:val="0083451C"/>
    <w:rsid w:val="0083747F"/>
    <w:rsid w:val="00845F1C"/>
    <w:rsid w:val="00846DB7"/>
    <w:rsid w:val="0085108D"/>
    <w:rsid w:val="00853BB9"/>
    <w:rsid w:val="00855B38"/>
    <w:rsid w:val="0086017F"/>
    <w:rsid w:val="008606D8"/>
    <w:rsid w:val="00863DD5"/>
    <w:rsid w:val="00865509"/>
    <w:rsid w:val="0086581A"/>
    <w:rsid w:val="00865C8F"/>
    <w:rsid w:val="00866AD2"/>
    <w:rsid w:val="00872792"/>
    <w:rsid w:val="00877670"/>
    <w:rsid w:val="00892EF8"/>
    <w:rsid w:val="0089580A"/>
    <w:rsid w:val="008A1AE3"/>
    <w:rsid w:val="008A25EC"/>
    <w:rsid w:val="008A2FC6"/>
    <w:rsid w:val="008A52E3"/>
    <w:rsid w:val="008A5CA4"/>
    <w:rsid w:val="008B3B0D"/>
    <w:rsid w:val="008B52D8"/>
    <w:rsid w:val="008B6BF7"/>
    <w:rsid w:val="008B6DAF"/>
    <w:rsid w:val="008B7DE0"/>
    <w:rsid w:val="008C78BC"/>
    <w:rsid w:val="008D6B8A"/>
    <w:rsid w:val="008E2CED"/>
    <w:rsid w:val="008E3501"/>
    <w:rsid w:val="008E35DF"/>
    <w:rsid w:val="008E3765"/>
    <w:rsid w:val="008E648E"/>
    <w:rsid w:val="008E6812"/>
    <w:rsid w:val="008E6AD8"/>
    <w:rsid w:val="008F28A2"/>
    <w:rsid w:val="008F751A"/>
    <w:rsid w:val="00901975"/>
    <w:rsid w:val="00903CD4"/>
    <w:rsid w:val="009117FD"/>
    <w:rsid w:val="00912042"/>
    <w:rsid w:val="00912939"/>
    <w:rsid w:val="0091377B"/>
    <w:rsid w:val="00913BFE"/>
    <w:rsid w:val="0091501A"/>
    <w:rsid w:val="00915C94"/>
    <w:rsid w:val="00920FAC"/>
    <w:rsid w:val="00925B84"/>
    <w:rsid w:val="0093165F"/>
    <w:rsid w:val="00931AD0"/>
    <w:rsid w:val="00936C5A"/>
    <w:rsid w:val="009403CF"/>
    <w:rsid w:val="0094145D"/>
    <w:rsid w:val="009431F3"/>
    <w:rsid w:val="0095333B"/>
    <w:rsid w:val="00955B64"/>
    <w:rsid w:val="00956D43"/>
    <w:rsid w:val="009579F2"/>
    <w:rsid w:val="00964FE2"/>
    <w:rsid w:val="0097195B"/>
    <w:rsid w:val="00977C41"/>
    <w:rsid w:val="00981261"/>
    <w:rsid w:val="00982DFD"/>
    <w:rsid w:val="00985B16"/>
    <w:rsid w:val="0098657B"/>
    <w:rsid w:val="00990623"/>
    <w:rsid w:val="00990C4C"/>
    <w:rsid w:val="009A3829"/>
    <w:rsid w:val="009A71DA"/>
    <w:rsid w:val="009B0C01"/>
    <w:rsid w:val="009B4F6B"/>
    <w:rsid w:val="009C23BA"/>
    <w:rsid w:val="009C36AD"/>
    <w:rsid w:val="009C4667"/>
    <w:rsid w:val="009C7FD2"/>
    <w:rsid w:val="009D098B"/>
    <w:rsid w:val="009D0CE4"/>
    <w:rsid w:val="009D2C82"/>
    <w:rsid w:val="009D4B0D"/>
    <w:rsid w:val="009D6F7F"/>
    <w:rsid w:val="009E0CC0"/>
    <w:rsid w:val="009E4451"/>
    <w:rsid w:val="009E71DD"/>
    <w:rsid w:val="009F319D"/>
    <w:rsid w:val="009F3E6F"/>
    <w:rsid w:val="009F5D52"/>
    <w:rsid w:val="00A017EF"/>
    <w:rsid w:val="00A06F7E"/>
    <w:rsid w:val="00A07117"/>
    <w:rsid w:val="00A11A83"/>
    <w:rsid w:val="00A11C93"/>
    <w:rsid w:val="00A16D52"/>
    <w:rsid w:val="00A171F0"/>
    <w:rsid w:val="00A178A2"/>
    <w:rsid w:val="00A20703"/>
    <w:rsid w:val="00A207C1"/>
    <w:rsid w:val="00A22F77"/>
    <w:rsid w:val="00A22FBC"/>
    <w:rsid w:val="00A2423F"/>
    <w:rsid w:val="00A269C1"/>
    <w:rsid w:val="00A304A1"/>
    <w:rsid w:val="00A3447B"/>
    <w:rsid w:val="00A42C82"/>
    <w:rsid w:val="00A42F9C"/>
    <w:rsid w:val="00A522DD"/>
    <w:rsid w:val="00A55E8B"/>
    <w:rsid w:val="00A64131"/>
    <w:rsid w:val="00A65ABE"/>
    <w:rsid w:val="00A66050"/>
    <w:rsid w:val="00A70EC1"/>
    <w:rsid w:val="00A73AB1"/>
    <w:rsid w:val="00A76F06"/>
    <w:rsid w:val="00A81CDB"/>
    <w:rsid w:val="00A83418"/>
    <w:rsid w:val="00A83BFD"/>
    <w:rsid w:val="00A85094"/>
    <w:rsid w:val="00A901DF"/>
    <w:rsid w:val="00A92877"/>
    <w:rsid w:val="00A93370"/>
    <w:rsid w:val="00A94183"/>
    <w:rsid w:val="00A94A16"/>
    <w:rsid w:val="00AA0BEF"/>
    <w:rsid w:val="00AA0E2B"/>
    <w:rsid w:val="00AB224A"/>
    <w:rsid w:val="00AB61C7"/>
    <w:rsid w:val="00AB7613"/>
    <w:rsid w:val="00AC5120"/>
    <w:rsid w:val="00AC514D"/>
    <w:rsid w:val="00AD3429"/>
    <w:rsid w:val="00AD3B88"/>
    <w:rsid w:val="00AD453A"/>
    <w:rsid w:val="00AD5F73"/>
    <w:rsid w:val="00AF2DA7"/>
    <w:rsid w:val="00AF332A"/>
    <w:rsid w:val="00AF6C51"/>
    <w:rsid w:val="00B01C81"/>
    <w:rsid w:val="00B03CC5"/>
    <w:rsid w:val="00B102B2"/>
    <w:rsid w:val="00B11042"/>
    <w:rsid w:val="00B15ECE"/>
    <w:rsid w:val="00B17DF9"/>
    <w:rsid w:val="00B216EE"/>
    <w:rsid w:val="00B2694A"/>
    <w:rsid w:val="00B308AD"/>
    <w:rsid w:val="00B3157D"/>
    <w:rsid w:val="00B34034"/>
    <w:rsid w:val="00B406B4"/>
    <w:rsid w:val="00B43144"/>
    <w:rsid w:val="00B45CBE"/>
    <w:rsid w:val="00B4719D"/>
    <w:rsid w:val="00B53704"/>
    <w:rsid w:val="00B53F4E"/>
    <w:rsid w:val="00B615C5"/>
    <w:rsid w:val="00B67504"/>
    <w:rsid w:val="00B7319D"/>
    <w:rsid w:val="00B73806"/>
    <w:rsid w:val="00B73847"/>
    <w:rsid w:val="00B74AAA"/>
    <w:rsid w:val="00B865DC"/>
    <w:rsid w:val="00B879A8"/>
    <w:rsid w:val="00B9545F"/>
    <w:rsid w:val="00B97BFF"/>
    <w:rsid w:val="00BA06CB"/>
    <w:rsid w:val="00BB0252"/>
    <w:rsid w:val="00BB49CD"/>
    <w:rsid w:val="00BC2829"/>
    <w:rsid w:val="00BC32B1"/>
    <w:rsid w:val="00BC5E64"/>
    <w:rsid w:val="00BC7624"/>
    <w:rsid w:val="00BD189D"/>
    <w:rsid w:val="00BD2B9B"/>
    <w:rsid w:val="00BD3A9F"/>
    <w:rsid w:val="00BE3670"/>
    <w:rsid w:val="00BE3B8A"/>
    <w:rsid w:val="00BE7750"/>
    <w:rsid w:val="00BF538B"/>
    <w:rsid w:val="00BF5BC3"/>
    <w:rsid w:val="00C014E5"/>
    <w:rsid w:val="00C01E17"/>
    <w:rsid w:val="00C030F5"/>
    <w:rsid w:val="00C06927"/>
    <w:rsid w:val="00C11414"/>
    <w:rsid w:val="00C15643"/>
    <w:rsid w:val="00C22951"/>
    <w:rsid w:val="00C3009D"/>
    <w:rsid w:val="00C30998"/>
    <w:rsid w:val="00C33212"/>
    <w:rsid w:val="00C357A2"/>
    <w:rsid w:val="00C47B12"/>
    <w:rsid w:val="00C57DEE"/>
    <w:rsid w:val="00C60C4F"/>
    <w:rsid w:val="00C62EC8"/>
    <w:rsid w:val="00C62EDC"/>
    <w:rsid w:val="00C664F7"/>
    <w:rsid w:val="00C67DC0"/>
    <w:rsid w:val="00C7073C"/>
    <w:rsid w:val="00C7188D"/>
    <w:rsid w:val="00C82D60"/>
    <w:rsid w:val="00C82D85"/>
    <w:rsid w:val="00C84848"/>
    <w:rsid w:val="00C85184"/>
    <w:rsid w:val="00C87FC9"/>
    <w:rsid w:val="00C915F7"/>
    <w:rsid w:val="00C95317"/>
    <w:rsid w:val="00CA0A16"/>
    <w:rsid w:val="00CA1F0F"/>
    <w:rsid w:val="00CA5321"/>
    <w:rsid w:val="00CB0D5D"/>
    <w:rsid w:val="00CB5E16"/>
    <w:rsid w:val="00CB6FA7"/>
    <w:rsid w:val="00CC06F8"/>
    <w:rsid w:val="00CC2B90"/>
    <w:rsid w:val="00CC472D"/>
    <w:rsid w:val="00CC57F1"/>
    <w:rsid w:val="00CC60F2"/>
    <w:rsid w:val="00CC6B29"/>
    <w:rsid w:val="00CD497E"/>
    <w:rsid w:val="00CD62E4"/>
    <w:rsid w:val="00CD7C51"/>
    <w:rsid w:val="00CE4457"/>
    <w:rsid w:val="00CF4937"/>
    <w:rsid w:val="00CF5560"/>
    <w:rsid w:val="00D0270B"/>
    <w:rsid w:val="00D0506D"/>
    <w:rsid w:val="00D129D7"/>
    <w:rsid w:val="00D171D5"/>
    <w:rsid w:val="00D1725A"/>
    <w:rsid w:val="00D20459"/>
    <w:rsid w:val="00D232E2"/>
    <w:rsid w:val="00D26BDF"/>
    <w:rsid w:val="00D41219"/>
    <w:rsid w:val="00D42EF9"/>
    <w:rsid w:val="00D451A2"/>
    <w:rsid w:val="00D47E5D"/>
    <w:rsid w:val="00D56204"/>
    <w:rsid w:val="00D56A9E"/>
    <w:rsid w:val="00D57F52"/>
    <w:rsid w:val="00D61EA0"/>
    <w:rsid w:val="00D7297A"/>
    <w:rsid w:val="00D7354B"/>
    <w:rsid w:val="00D768F5"/>
    <w:rsid w:val="00D81939"/>
    <w:rsid w:val="00D81A71"/>
    <w:rsid w:val="00D822DD"/>
    <w:rsid w:val="00D8713A"/>
    <w:rsid w:val="00D874C3"/>
    <w:rsid w:val="00D93A1F"/>
    <w:rsid w:val="00D95BBE"/>
    <w:rsid w:val="00DB2242"/>
    <w:rsid w:val="00DB5AA5"/>
    <w:rsid w:val="00DC1B51"/>
    <w:rsid w:val="00DC3E2D"/>
    <w:rsid w:val="00DC6443"/>
    <w:rsid w:val="00DD49FB"/>
    <w:rsid w:val="00DE1349"/>
    <w:rsid w:val="00DE202D"/>
    <w:rsid w:val="00DE4F6F"/>
    <w:rsid w:val="00DE5C83"/>
    <w:rsid w:val="00DE68EE"/>
    <w:rsid w:val="00DE6D28"/>
    <w:rsid w:val="00DF5A23"/>
    <w:rsid w:val="00E01BCF"/>
    <w:rsid w:val="00E043BE"/>
    <w:rsid w:val="00E103BE"/>
    <w:rsid w:val="00E20423"/>
    <w:rsid w:val="00E20447"/>
    <w:rsid w:val="00E24B81"/>
    <w:rsid w:val="00E307D3"/>
    <w:rsid w:val="00E3345B"/>
    <w:rsid w:val="00E36087"/>
    <w:rsid w:val="00E36A71"/>
    <w:rsid w:val="00E408C7"/>
    <w:rsid w:val="00E4196C"/>
    <w:rsid w:val="00E42F40"/>
    <w:rsid w:val="00E501C5"/>
    <w:rsid w:val="00E525D2"/>
    <w:rsid w:val="00E52755"/>
    <w:rsid w:val="00E56A30"/>
    <w:rsid w:val="00E63B1F"/>
    <w:rsid w:val="00E70CBC"/>
    <w:rsid w:val="00E71F1C"/>
    <w:rsid w:val="00E83665"/>
    <w:rsid w:val="00E85B2A"/>
    <w:rsid w:val="00E969E1"/>
    <w:rsid w:val="00EA30B2"/>
    <w:rsid w:val="00EA34CE"/>
    <w:rsid w:val="00EB3309"/>
    <w:rsid w:val="00EB3C48"/>
    <w:rsid w:val="00EB5481"/>
    <w:rsid w:val="00EC5115"/>
    <w:rsid w:val="00ED1DF9"/>
    <w:rsid w:val="00ED20F5"/>
    <w:rsid w:val="00ED5054"/>
    <w:rsid w:val="00EE08A7"/>
    <w:rsid w:val="00EF650D"/>
    <w:rsid w:val="00F00022"/>
    <w:rsid w:val="00F0143E"/>
    <w:rsid w:val="00F0689B"/>
    <w:rsid w:val="00F14C08"/>
    <w:rsid w:val="00F17FA1"/>
    <w:rsid w:val="00F207AE"/>
    <w:rsid w:val="00F2335F"/>
    <w:rsid w:val="00F26EF0"/>
    <w:rsid w:val="00F320CE"/>
    <w:rsid w:val="00F364C5"/>
    <w:rsid w:val="00F47884"/>
    <w:rsid w:val="00F51DD5"/>
    <w:rsid w:val="00F60566"/>
    <w:rsid w:val="00F677D3"/>
    <w:rsid w:val="00F67BE1"/>
    <w:rsid w:val="00F704B7"/>
    <w:rsid w:val="00F710C8"/>
    <w:rsid w:val="00F73807"/>
    <w:rsid w:val="00F74BC2"/>
    <w:rsid w:val="00F80AFB"/>
    <w:rsid w:val="00F83601"/>
    <w:rsid w:val="00F8648C"/>
    <w:rsid w:val="00F93530"/>
    <w:rsid w:val="00FA016F"/>
    <w:rsid w:val="00FA4EB7"/>
    <w:rsid w:val="00FB1747"/>
    <w:rsid w:val="00FB1A1A"/>
    <w:rsid w:val="00FB38D7"/>
    <w:rsid w:val="00FC35BB"/>
    <w:rsid w:val="00FC6895"/>
    <w:rsid w:val="00FD2E66"/>
    <w:rsid w:val="00FD6283"/>
    <w:rsid w:val="00FD6C9D"/>
    <w:rsid w:val="00FE1DAB"/>
    <w:rsid w:val="00FE2A5F"/>
    <w:rsid w:val="00FE5111"/>
    <w:rsid w:val="00FE52B6"/>
    <w:rsid w:val="00FE570F"/>
    <w:rsid w:val="00FF017E"/>
    <w:rsid w:val="00FF2B48"/>
    <w:rsid w:val="00FF59FE"/>
    <w:rsid w:val="0A1D1196"/>
    <w:rsid w:val="0E41CA3F"/>
    <w:rsid w:val="151E9AA5"/>
    <w:rsid w:val="2F5951E1"/>
    <w:rsid w:val="352809B6"/>
    <w:rsid w:val="506BF58F"/>
    <w:rsid w:val="58C25DB4"/>
    <w:rsid w:val="794ACDDE"/>
    <w:rsid w:val="7AB1F9A7"/>
    <w:rsid w:val="7CD69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4C8A57"/>
  <w15:docId w15:val="{0143F830-ABD8-479F-B0EC-FA92F088B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52081"/>
  </w:style>
  <w:style w:type="paragraph" w:styleId="Heading1">
    <w:name w:val="heading 1"/>
    <w:basedOn w:val="Normal"/>
    <w:next w:val="Normal"/>
    <w:link w:val="Heading1Char"/>
    <w:uiPriority w:val="9"/>
    <w:qFormat/>
    <w:rsid w:val="00055E5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45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045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045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045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9C7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A79C7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E35D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E35DF"/>
  </w:style>
  <w:style w:type="table" w:styleId="TableGrid">
    <w:name w:val="Table Grid"/>
    <w:basedOn w:val="TableNormal"/>
    <w:uiPriority w:val="39"/>
    <w:rsid w:val="008E35D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677FA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77FA7"/>
  </w:style>
  <w:style w:type="paragraph" w:styleId="ListParagraph">
    <w:name w:val="List Paragraph"/>
    <w:basedOn w:val="Normal"/>
    <w:uiPriority w:val="34"/>
    <w:qFormat/>
    <w:rsid w:val="00E103BE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055E5B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055E5B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055E5B"/>
    <w:rPr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055E5B"/>
    <w:pPr>
      <w:spacing w:before="120"/>
    </w:pPr>
    <w:rPr>
      <w:rFonts w:asciiTheme="majorHAnsi" w:hAnsiTheme="majorHAnsi"/>
      <w:b/>
      <w:bCs/>
      <w:color w:val="548DD4"/>
    </w:rPr>
  </w:style>
  <w:style w:type="paragraph" w:styleId="TOC3">
    <w:name w:val="toc 3"/>
    <w:basedOn w:val="Normal"/>
    <w:next w:val="Normal"/>
    <w:autoRedefine/>
    <w:uiPriority w:val="39"/>
    <w:unhideWhenUsed/>
    <w:rsid w:val="00055E5B"/>
    <w:pPr>
      <w:ind w:left="240"/>
    </w:pPr>
    <w:rPr>
      <w:i/>
      <w:iC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055E5B"/>
    <w:pPr>
      <w:pBdr>
        <w:between w:val="double" w:color="auto" w:sz="6" w:space="0"/>
      </w:pBdr>
      <w:ind w:left="48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055E5B"/>
    <w:pPr>
      <w:pBdr>
        <w:between w:val="double" w:color="auto" w:sz="6" w:space="0"/>
      </w:pBdr>
      <w:ind w:left="72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055E5B"/>
    <w:pPr>
      <w:pBdr>
        <w:between w:val="double" w:color="auto" w:sz="6" w:space="0"/>
      </w:pBdr>
      <w:ind w:left="96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55E5B"/>
    <w:pPr>
      <w:pBdr>
        <w:between w:val="double" w:color="auto" w:sz="6" w:space="0"/>
      </w:pBd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55E5B"/>
    <w:pPr>
      <w:pBdr>
        <w:between w:val="double" w:color="auto" w:sz="6" w:space="0"/>
      </w:pBd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55E5B"/>
    <w:pPr>
      <w:pBdr>
        <w:between w:val="double" w:color="auto" w:sz="6" w:space="0"/>
      </w:pBdr>
      <w:ind w:left="1680"/>
    </w:pPr>
    <w:rPr>
      <w:sz w:val="20"/>
      <w:szCs w:val="20"/>
    </w:rPr>
  </w:style>
  <w:style w:type="table" w:styleId="TableGridLight">
    <w:name w:val="Grid Table Light"/>
    <w:basedOn w:val="TableNormal"/>
    <w:uiPriority w:val="40"/>
    <w:rsid w:val="00445182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3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3847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B73847"/>
    <w:rPr>
      <w:sz w:val="20"/>
      <w:szCs w:val="20"/>
    </w:rPr>
  </w:style>
  <w:style w:type="character" w:styleId="Heading2Char" w:customStyle="1">
    <w:name w:val="Heading 2 Char"/>
    <w:basedOn w:val="DefaultParagraphFont"/>
    <w:link w:val="Heading2"/>
    <w:uiPriority w:val="9"/>
    <w:rsid w:val="00D2045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20459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4Char" w:customStyle="1">
    <w:name w:val="Heading 4 Char"/>
    <w:basedOn w:val="DefaultParagraphFont"/>
    <w:link w:val="Heading4"/>
    <w:uiPriority w:val="9"/>
    <w:rsid w:val="00D20459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D20459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CA1F0F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C23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23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AF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7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B67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oltrane\OneDrive%20-%20County%20of%20Guilford\Documents%20-%20BME\0%20-%20GRANTS\0%20-%20CBO\Grant%20Administration\Application%20Packet\IC-Non-Profit-Grant-Proposal-Template-WOR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14986C6D164149821674DF42547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7E9C8-E870-4927-B1E5-3524F2FBC6F1}"/>
      </w:docPartPr>
      <w:docPartBody>
        <w:p w:rsidR="00037144" w:rsidRDefault="003B1D9A">
          <w:pPr>
            <w:pStyle w:val="8214986C6D164149821674DF42547FB9"/>
          </w:pPr>
          <w:r w:rsidRPr="00120C17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24912D48CC483EB3B73CBDFFD9D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82430-9E6C-4A03-B148-5131DA498EE1}"/>
      </w:docPartPr>
      <w:docPartBody>
        <w:p w:rsidR="00037144" w:rsidRDefault="003B1D9A">
          <w:pPr>
            <w:pStyle w:val="4E24912D48CC483EB3B73CBDFFD9D7F0"/>
          </w:pPr>
          <w:r w:rsidRPr="00120C17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BFA8344B5E431684EAD1A879008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49126-8B09-40C3-AFE0-B9E04C7011AB}"/>
      </w:docPartPr>
      <w:docPartBody>
        <w:p w:rsidR="00037144" w:rsidRDefault="003B1D9A">
          <w:pPr>
            <w:pStyle w:val="61BFA8344B5E431684EAD1A879008A91"/>
          </w:pPr>
          <w:r w:rsidRPr="00120C17">
            <w:rPr>
              <w:rStyle w:val="PlaceholderText"/>
            </w:rPr>
            <w:t>Click or tap to enter a date.</w:t>
          </w:r>
        </w:p>
      </w:docPartBody>
    </w:docPart>
    <w:docPart>
      <w:docPartPr>
        <w:name w:val="6FA4136B409E4BDFAA74DCFB89462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D31F1-CFBB-49E7-AA2F-496324022C8C}"/>
      </w:docPartPr>
      <w:docPartBody>
        <w:p w:rsidR="00037144" w:rsidRDefault="003B1D9A">
          <w:pPr>
            <w:pStyle w:val="6FA4136B409E4BDFAA74DCFB894620B2"/>
          </w:pPr>
          <w:r w:rsidRPr="00120C17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A450AB4B3449B9A8B405633ED49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62D8B-9EA8-463D-A394-866A07D43AA2}"/>
      </w:docPartPr>
      <w:docPartBody>
        <w:p w:rsidR="00037144" w:rsidRDefault="003B1D9A">
          <w:pPr>
            <w:pStyle w:val="0DA450AB4B3449B9A8B405633ED492F4"/>
          </w:pPr>
          <w:r w:rsidRPr="00120C17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A089A18BB74ED98B0DE2519B27D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C594E-39BA-4F31-8301-6D5FC54A6E08}"/>
      </w:docPartPr>
      <w:docPartBody>
        <w:p w:rsidR="00037144" w:rsidRDefault="003B1D9A">
          <w:pPr>
            <w:pStyle w:val="A6A089A18BB74ED98B0DE2519B27DAEE"/>
          </w:pPr>
          <w:r w:rsidRPr="00120C17">
            <w:rPr>
              <w:rStyle w:val="PlaceholderText"/>
            </w:rPr>
            <w:t>Click or tap to enter a date.</w:t>
          </w:r>
        </w:p>
      </w:docPartBody>
    </w:docPart>
    <w:docPart>
      <w:docPartPr>
        <w:name w:val="74486B791F134F52B9171D704D431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12697-9943-414D-8467-03C7835AF610}"/>
      </w:docPartPr>
      <w:docPartBody>
        <w:p w:rsidR="00037144" w:rsidP="002C4DDE" w:rsidRDefault="002C4DDE">
          <w:pPr>
            <w:pStyle w:val="74486B791F134F52B9171D704D431BDE"/>
          </w:pPr>
          <w:r w:rsidRPr="00120C1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6D6A0-6D85-4333-8EFB-BB6BB4134969}"/>
      </w:docPartPr>
      <w:docPartBody>
        <w:p w:rsidR="003B1D9A" w:rsidRDefault="003B1D9A">
          <w:r w:rsidRPr="000B04A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A33"/>
    <w:rsid w:val="00037144"/>
    <w:rsid w:val="000859AC"/>
    <w:rsid w:val="000A73DD"/>
    <w:rsid w:val="000E3BAF"/>
    <w:rsid w:val="000F2788"/>
    <w:rsid w:val="00112D67"/>
    <w:rsid w:val="00146D5F"/>
    <w:rsid w:val="00253DBD"/>
    <w:rsid w:val="002A2E11"/>
    <w:rsid w:val="002C4DDE"/>
    <w:rsid w:val="002C6F3B"/>
    <w:rsid w:val="002D27A7"/>
    <w:rsid w:val="002D5B92"/>
    <w:rsid w:val="00371483"/>
    <w:rsid w:val="00385F7B"/>
    <w:rsid w:val="003B1D9A"/>
    <w:rsid w:val="003B4A89"/>
    <w:rsid w:val="004D2460"/>
    <w:rsid w:val="005266F7"/>
    <w:rsid w:val="005C154A"/>
    <w:rsid w:val="00607DF6"/>
    <w:rsid w:val="00636CC7"/>
    <w:rsid w:val="00647D89"/>
    <w:rsid w:val="00797CC1"/>
    <w:rsid w:val="0082395D"/>
    <w:rsid w:val="00860848"/>
    <w:rsid w:val="00912042"/>
    <w:rsid w:val="00915D1C"/>
    <w:rsid w:val="00927B6E"/>
    <w:rsid w:val="009D0CE4"/>
    <w:rsid w:val="00A16D52"/>
    <w:rsid w:val="00A26A4D"/>
    <w:rsid w:val="00A65ABE"/>
    <w:rsid w:val="00B416E0"/>
    <w:rsid w:val="00BC3D50"/>
    <w:rsid w:val="00BF3007"/>
    <w:rsid w:val="00C752DA"/>
    <w:rsid w:val="00CA4A33"/>
    <w:rsid w:val="00CA5321"/>
    <w:rsid w:val="00CD497E"/>
    <w:rsid w:val="00D41219"/>
    <w:rsid w:val="00DD49FB"/>
    <w:rsid w:val="00E37C67"/>
    <w:rsid w:val="00E5310B"/>
    <w:rsid w:val="00E56A30"/>
    <w:rsid w:val="00E7688A"/>
    <w:rsid w:val="00EC69D7"/>
    <w:rsid w:val="00EC7221"/>
    <w:rsid w:val="00F3320B"/>
    <w:rsid w:val="00FC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8DB8F5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1D9A"/>
    <w:rPr>
      <w:color w:val="666666"/>
    </w:rPr>
  </w:style>
  <w:style w:type="paragraph" w:customStyle="1" w:styleId="8214986C6D164149821674DF42547FB9">
    <w:name w:val="8214986C6D164149821674DF42547FB9"/>
  </w:style>
  <w:style w:type="paragraph" w:customStyle="1" w:styleId="4E24912D48CC483EB3B73CBDFFD9D7F0">
    <w:name w:val="4E24912D48CC483EB3B73CBDFFD9D7F0"/>
  </w:style>
  <w:style w:type="paragraph" w:customStyle="1" w:styleId="61BFA8344B5E431684EAD1A879008A91">
    <w:name w:val="61BFA8344B5E431684EAD1A879008A91"/>
  </w:style>
  <w:style w:type="paragraph" w:customStyle="1" w:styleId="6FA4136B409E4BDFAA74DCFB894620B2">
    <w:name w:val="6FA4136B409E4BDFAA74DCFB894620B2"/>
  </w:style>
  <w:style w:type="paragraph" w:customStyle="1" w:styleId="0DA450AB4B3449B9A8B405633ED492F4">
    <w:name w:val="0DA450AB4B3449B9A8B405633ED492F4"/>
  </w:style>
  <w:style w:type="paragraph" w:customStyle="1" w:styleId="A6A089A18BB74ED98B0DE2519B27DAEE">
    <w:name w:val="A6A089A18BB74ED98B0DE2519B27DAEE"/>
  </w:style>
  <w:style w:type="paragraph" w:customStyle="1" w:styleId="74486B791F134F52B9171D704D431BDE">
    <w:name w:val="74486B791F134F52B9171D704D431BDE"/>
    <w:rsid w:val="002C4D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47d55e-8c8d-4594-bc56-9853151bd0de">
      <Terms xmlns="http://schemas.microsoft.com/office/infopath/2007/PartnerControls"/>
    </lcf76f155ced4ddcb4097134ff3c332f>
    <TaxCatchAll xmlns="e506ad06-b02b-4936-b657-85580fa419f5" xsi:nil="true"/>
    <SharedWithUsers xmlns="e506ad06-b02b-4936-b657-85580fa419f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2A9D9445ED444BD9641332B421311" ma:contentTypeVersion="22" ma:contentTypeDescription="Create a new document." ma:contentTypeScope="" ma:versionID="1baebc908c82e08b8320f3066a58eb12">
  <xsd:schema xmlns:xsd="http://www.w3.org/2001/XMLSchema" xmlns:xs="http://www.w3.org/2001/XMLSchema" xmlns:p="http://schemas.microsoft.com/office/2006/metadata/properties" xmlns:ns2="1847d55e-8c8d-4594-bc56-9853151bd0de" xmlns:ns3="e506ad06-b02b-4936-b657-85580fa419f5" targetNamespace="http://schemas.microsoft.com/office/2006/metadata/properties" ma:root="true" ma:fieldsID="efc28f87d65f24619bc018a4d860a61a" ns2:_="" ns3:_="">
    <xsd:import namespace="1847d55e-8c8d-4594-bc56-9853151bd0de"/>
    <xsd:import namespace="e506ad06-b02b-4936-b657-85580fa41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7d55e-8c8d-4594-bc56-9853151bd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ea315f-cc38-436f-980b-dd86c5e80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6ad06-b02b-4936-b657-85580fa419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b8b0a3-8eab-424e-acc7-c0bc7ca9507c}" ma:internalName="TaxCatchAll" ma:showField="CatchAllData" ma:web="e506ad06-b02b-4936-b657-85580fa41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7B953-4BB9-49C7-9B09-EFAB2DFF7C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1C4681-5AF6-46C8-B92F-A04D5391766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AB8FFF-75A0-4F0F-9AB0-4A27F49F9366}">
  <ds:schemaRefs>
    <ds:schemaRef ds:uri="http://schemas.microsoft.com/office/2006/metadata/properties"/>
    <ds:schemaRef ds:uri="http://schemas.microsoft.com/office/infopath/2007/PartnerControls"/>
    <ds:schemaRef ds:uri="1847d55e-8c8d-4594-bc56-9853151bd0de"/>
    <ds:schemaRef ds:uri="e506ad06-b02b-4936-b657-85580fa419f5"/>
  </ds:schemaRefs>
</ds:datastoreItem>
</file>

<file path=customXml/itemProps4.xml><?xml version="1.0" encoding="utf-8"?>
<ds:datastoreItem xmlns:ds="http://schemas.openxmlformats.org/officeDocument/2006/customXml" ds:itemID="{AD43AA2E-E185-44D2-85E1-8532D6325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7d55e-8c8d-4594-bc56-9853151bd0de"/>
    <ds:schemaRef ds:uri="e506ad06-b02b-4936-b657-85580fa41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IC-Non-Profit-Grant-Proposal-Template-WORD (1)</ap:Template>
  <ap:Application>Microsoft Word for the web</ap:Application>
  <ap:DocSecurity>0</ap:DocSecurity>
  <ap:ScaleCrop>false</ap:ScaleCrop>
  <ap:Company>Smartsheet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Allyson Coltrane</dc:creator>
  <keywords/>
  <lastModifiedBy>Rachel Herring</lastModifiedBy>
  <revision>12</revision>
  <lastPrinted>2017-12-21T22:29:00.0000000Z</lastPrinted>
  <dcterms:created xsi:type="dcterms:W3CDTF">2026-09-01T16:58:00.0000000Z</dcterms:created>
  <dcterms:modified xsi:type="dcterms:W3CDTF">2026-09-01T18:57:01.0110986Z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0x0101009322A9D9445ED444BD9641332B421311</vt:lpwstr>
  </property>
  <property fmtid="{D5CDD505-2E9C-101B-9397-08002B2CF9AE}" pid="3" name="Order">
    <vt:r8>60400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